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82EDCD" w14:textId="77777777" w:rsidR="002A711D" w:rsidRDefault="002A711D" w:rsidP="002A711D">
      <w:pPr>
        <w:spacing w:line="240" w:lineRule="auto"/>
        <w:rPr>
          <w:rFonts w:ascii="Times New Roman" w:hAnsi="Times New Roman"/>
        </w:rPr>
      </w:pPr>
    </w:p>
    <w:p w14:paraId="6D52173B" w14:textId="77777777" w:rsidR="002A711D" w:rsidRDefault="002A711D" w:rsidP="002A711D">
      <w:pPr>
        <w:spacing w:line="240" w:lineRule="auto"/>
        <w:rPr>
          <w:rFonts w:ascii="Times New Roman" w:hAnsi="Times New Roman"/>
        </w:rPr>
      </w:pPr>
    </w:p>
    <w:p w14:paraId="1707E1A4" w14:textId="2B1DC3EA" w:rsidR="002A711D" w:rsidRPr="002A711D" w:rsidRDefault="002A711D" w:rsidP="002A711D">
      <w:pPr>
        <w:spacing w:line="240" w:lineRule="auto"/>
        <w:rPr>
          <w:rFonts w:ascii="Times New Roman" w:hAnsi="Times New Roman"/>
        </w:rPr>
      </w:pPr>
      <w:r w:rsidRPr="002A711D">
        <w:rPr>
          <w:rFonts w:ascii="Times New Roman" w:hAnsi="Times New Roman"/>
        </w:rPr>
        <w:t>Številka: 0144-1/2021-</w:t>
      </w:r>
      <w:r w:rsidR="00FC4C32">
        <w:rPr>
          <w:rFonts w:ascii="Times New Roman" w:hAnsi="Times New Roman"/>
        </w:rPr>
        <w:t>3</w:t>
      </w:r>
    </w:p>
    <w:p w14:paraId="402A0EA3" w14:textId="60E84940" w:rsidR="002A711D" w:rsidRPr="002A711D" w:rsidRDefault="002A711D" w:rsidP="002A711D">
      <w:pPr>
        <w:spacing w:line="240" w:lineRule="auto"/>
        <w:rPr>
          <w:rFonts w:ascii="Times New Roman" w:hAnsi="Times New Roman"/>
        </w:rPr>
      </w:pPr>
      <w:r w:rsidRPr="002A711D">
        <w:rPr>
          <w:rFonts w:ascii="Times New Roman" w:hAnsi="Times New Roman"/>
        </w:rPr>
        <w:t>Datum:</w:t>
      </w:r>
      <w:r w:rsidR="00FC4C32">
        <w:rPr>
          <w:rFonts w:ascii="Times New Roman" w:hAnsi="Times New Roman"/>
        </w:rPr>
        <w:t xml:space="preserve">         </w:t>
      </w:r>
      <w:r w:rsidRPr="002A711D">
        <w:rPr>
          <w:rFonts w:ascii="Times New Roman" w:hAnsi="Times New Roman"/>
        </w:rPr>
        <w:t xml:space="preserve"> </w:t>
      </w:r>
      <w:r w:rsidR="00FC4C32">
        <w:rPr>
          <w:rFonts w:ascii="Times New Roman" w:hAnsi="Times New Roman"/>
        </w:rPr>
        <w:t>15. 3. 2021</w:t>
      </w:r>
    </w:p>
    <w:p w14:paraId="7C2219C0" w14:textId="09C56DA2" w:rsidR="0048131A" w:rsidRDefault="0048131A" w:rsidP="002A711D">
      <w:pPr>
        <w:spacing w:line="240" w:lineRule="auto"/>
        <w:rPr>
          <w:rFonts w:ascii="Times New Roman" w:hAnsi="Times New Roman"/>
        </w:rPr>
      </w:pPr>
    </w:p>
    <w:p w14:paraId="760B871C" w14:textId="334B4445" w:rsidR="00853866" w:rsidRDefault="00853866" w:rsidP="002A711D">
      <w:pPr>
        <w:spacing w:line="240" w:lineRule="auto"/>
        <w:rPr>
          <w:rFonts w:ascii="Times New Roman" w:hAnsi="Times New Roman"/>
        </w:rPr>
      </w:pPr>
    </w:p>
    <w:p w14:paraId="6986D1B9" w14:textId="74288B0F" w:rsidR="00853866" w:rsidRDefault="00853866" w:rsidP="002A711D">
      <w:pPr>
        <w:spacing w:line="240" w:lineRule="auto"/>
        <w:rPr>
          <w:rFonts w:ascii="Times New Roman" w:hAnsi="Times New Roman"/>
        </w:rPr>
      </w:pPr>
    </w:p>
    <w:p w14:paraId="526BAB05" w14:textId="77777777" w:rsidR="00853866" w:rsidRPr="002A711D" w:rsidRDefault="00853866" w:rsidP="002A711D">
      <w:pPr>
        <w:spacing w:line="240" w:lineRule="auto"/>
        <w:rPr>
          <w:rFonts w:ascii="Times New Roman" w:hAnsi="Times New Roman"/>
        </w:rPr>
      </w:pPr>
    </w:p>
    <w:p w14:paraId="4342E465" w14:textId="1025FD0E" w:rsidR="0048131A" w:rsidRPr="00FC4C32" w:rsidRDefault="00FC4C32" w:rsidP="00FC4C32">
      <w:pPr>
        <w:rPr>
          <w:rFonts w:ascii="Times New Roman" w:hAnsi="Times New Roman"/>
          <w:b/>
          <w:bCs/>
        </w:rPr>
      </w:pPr>
      <w:r>
        <w:rPr>
          <w:rFonts w:ascii="Times New Roman" w:eastAsia="Times New Roman" w:hAnsi="Times New Roman"/>
          <w:b/>
          <w:bCs/>
        </w:rPr>
        <w:t>PREKLIC OBJAVE RAZPISA za delovno mesto direktorja JKP Žalec, d. o. o.</w:t>
      </w:r>
    </w:p>
    <w:p w14:paraId="4B9A8D30" w14:textId="77777777" w:rsidR="00853866" w:rsidRDefault="00853866" w:rsidP="00FC4C32">
      <w:pPr>
        <w:spacing w:after="75" w:line="330" w:lineRule="atLeast"/>
        <w:rPr>
          <w:rFonts w:ascii="Times New Roman" w:hAnsi="Times New Roman"/>
        </w:rPr>
      </w:pPr>
    </w:p>
    <w:p w14:paraId="13A152E9" w14:textId="77777777" w:rsidR="00853866" w:rsidRPr="00853866" w:rsidRDefault="00853866" w:rsidP="00853866">
      <w:pPr>
        <w:pStyle w:val="Brezrazmikov"/>
        <w:jc w:val="both"/>
        <w:rPr>
          <w:rFonts w:ascii="Times New Roman" w:hAnsi="Times New Roman" w:cs="Times New Roman"/>
        </w:rPr>
      </w:pPr>
    </w:p>
    <w:p w14:paraId="55ABD7F9" w14:textId="4F100B90" w:rsidR="00853866" w:rsidRDefault="00FC4C32" w:rsidP="00853866">
      <w:pPr>
        <w:pStyle w:val="Brezrazmikov"/>
        <w:jc w:val="both"/>
        <w:rPr>
          <w:rFonts w:ascii="Times New Roman" w:eastAsia="Times New Roman" w:hAnsi="Times New Roman" w:cs="Times New Roman"/>
        </w:rPr>
      </w:pPr>
      <w:r w:rsidRPr="00853866">
        <w:rPr>
          <w:rFonts w:ascii="Times New Roman" w:hAnsi="Times New Roman" w:cs="Times New Roman"/>
        </w:rPr>
        <w:t>R</w:t>
      </w:r>
      <w:r w:rsidR="002A711D" w:rsidRPr="00853866">
        <w:rPr>
          <w:rFonts w:ascii="Times New Roman" w:hAnsi="Times New Roman" w:cs="Times New Roman"/>
        </w:rPr>
        <w:t xml:space="preserve">azpisna komisija za izvedbo postopka razpisa direktorja Javnega komunalnega podjetja Žalec, d. o. o. objavlja </w:t>
      </w:r>
      <w:r w:rsidRPr="00853866">
        <w:rPr>
          <w:rFonts w:ascii="Times New Roman" w:eastAsia="Times New Roman" w:hAnsi="Times New Roman" w:cs="Times New Roman"/>
        </w:rPr>
        <w:t xml:space="preserve">PREKLIC OBJAVE </w:t>
      </w:r>
      <w:r w:rsidR="00853866" w:rsidRPr="00853866">
        <w:rPr>
          <w:rFonts w:ascii="Times New Roman" w:eastAsia="Times New Roman" w:hAnsi="Times New Roman" w:cs="Times New Roman"/>
        </w:rPr>
        <w:t>RAZPISA ZA DELOVNO MESTO DIREKTORJA PODJETJA</w:t>
      </w:r>
      <w:r w:rsidR="00853866" w:rsidRPr="00853866">
        <w:rPr>
          <w:rFonts w:ascii="Times New Roman" w:hAnsi="Times New Roman" w:cs="Times New Roman"/>
        </w:rPr>
        <w:t xml:space="preserve"> </w:t>
      </w:r>
      <w:r w:rsidRPr="00853866">
        <w:rPr>
          <w:rFonts w:ascii="Times New Roman" w:eastAsia="Times New Roman" w:hAnsi="Times New Roman" w:cs="Times New Roman"/>
        </w:rPr>
        <w:t>, ki je bil objavljen 15. 3. 2021 v dnevniku Delo, na spletni strani</w:t>
      </w:r>
      <w:r w:rsidR="00853866" w:rsidRPr="00853866">
        <w:rPr>
          <w:rFonts w:ascii="Times New Roman" w:eastAsia="Times New Roman" w:hAnsi="Times New Roman" w:cs="Times New Roman"/>
        </w:rPr>
        <w:t xml:space="preserve"> JKP Žalec, d. o. o ter na spletnih straneh Občin Braslovče, Prebold, Polzela, Tabor, Vransko in Žalec.</w:t>
      </w:r>
    </w:p>
    <w:p w14:paraId="5B35A1B6" w14:textId="77777777" w:rsidR="00853866" w:rsidRPr="00853866" w:rsidRDefault="00853866" w:rsidP="00853866">
      <w:pPr>
        <w:pStyle w:val="Brezrazmikov"/>
        <w:jc w:val="both"/>
        <w:rPr>
          <w:rFonts w:ascii="Times New Roman" w:eastAsia="Times New Roman" w:hAnsi="Times New Roman" w:cs="Times New Roman"/>
        </w:rPr>
      </w:pPr>
    </w:p>
    <w:p w14:paraId="70B7190C" w14:textId="3389BB87" w:rsidR="00853866" w:rsidRDefault="00FC4C32" w:rsidP="00853866">
      <w:pPr>
        <w:pStyle w:val="Brezrazmikov"/>
        <w:jc w:val="both"/>
        <w:rPr>
          <w:rFonts w:ascii="Times New Roman" w:eastAsia="Times New Roman" w:hAnsi="Times New Roman" w:cs="Times New Roman"/>
        </w:rPr>
      </w:pPr>
      <w:r w:rsidRPr="00853866">
        <w:rPr>
          <w:rFonts w:ascii="Times New Roman" w:eastAsia="Times New Roman" w:hAnsi="Times New Roman" w:cs="Times New Roman"/>
        </w:rPr>
        <w:t xml:space="preserve">Prijavljeni kandidati bodo o preklicu objave razpisa za navedeno delovno mesto obveščeni pisno. </w:t>
      </w:r>
    </w:p>
    <w:p w14:paraId="45EBFFE9" w14:textId="77777777" w:rsidR="00853866" w:rsidRPr="00853866" w:rsidRDefault="00853866" w:rsidP="00853866">
      <w:pPr>
        <w:pStyle w:val="Brezrazmikov"/>
        <w:jc w:val="both"/>
        <w:rPr>
          <w:rFonts w:ascii="Times New Roman" w:eastAsia="Times New Roman" w:hAnsi="Times New Roman" w:cs="Times New Roman"/>
        </w:rPr>
      </w:pPr>
    </w:p>
    <w:p w14:paraId="440660F4" w14:textId="45AF4A02" w:rsidR="00FC4C32" w:rsidRPr="00853866" w:rsidRDefault="00FC4C32" w:rsidP="00853866">
      <w:pPr>
        <w:pStyle w:val="Brezrazmikov"/>
        <w:jc w:val="both"/>
        <w:rPr>
          <w:rFonts w:ascii="Times New Roman" w:eastAsia="Times New Roman" w:hAnsi="Times New Roman" w:cs="Times New Roman"/>
        </w:rPr>
      </w:pPr>
      <w:r w:rsidRPr="00853866">
        <w:rPr>
          <w:rFonts w:ascii="Times New Roman" w:eastAsia="Times New Roman" w:hAnsi="Times New Roman" w:cs="Times New Roman"/>
        </w:rPr>
        <w:t>Prijavljeni kandidati imajo pravico pisno zahtevati vrnitev predloženih dokumentov, ki so jih predložili kot dokaz za izpolnjevanje zahtevanih pogojev za opravljanje razpisanega delovnega mesta.</w:t>
      </w:r>
    </w:p>
    <w:p w14:paraId="0B05912D" w14:textId="2EF6619B" w:rsidR="002A711D" w:rsidRPr="00853866" w:rsidRDefault="002A711D" w:rsidP="00853866">
      <w:pPr>
        <w:pStyle w:val="Brezrazmikov"/>
        <w:jc w:val="both"/>
        <w:rPr>
          <w:rFonts w:ascii="Times New Roman" w:eastAsia="Times New Roman" w:hAnsi="Times New Roman" w:cs="Times New Roman"/>
        </w:rPr>
      </w:pPr>
    </w:p>
    <w:p w14:paraId="3D0B4130" w14:textId="77777777" w:rsidR="00853866" w:rsidRPr="00853866" w:rsidRDefault="00853866" w:rsidP="00853866">
      <w:pPr>
        <w:pStyle w:val="Brezrazmikov"/>
        <w:jc w:val="both"/>
        <w:rPr>
          <w:rFonts w:ascii="Times New Roman" w:hAnsi="Times New Roman" w:cs="Times New Roman"/>
          <w:lang w:eastAsia="sl-SI"/>
        </w:rPr>
      </w:pPr>
    </w:p>
    <w:p w14:paraId="6F9F2078" w14:textId="77777777" w:rsidR="002A711D" w:rsidRPr="00DC37CC" w:rsidRDefault="002A711D" w:rsidP="002A711D">
      <w:pPr>
        <w:pStyle w:val="Brezrazmikov"/>
        <w:jc w:val="both"/>
        <w:rPr>
          <w:rFonts w:ascii="Times New Roman" w:hAnsi="Times New Roman" w:cs="Times New Roman"/>
          <w:lang w:eastAsia="sl-SI"/>
        </w:rPr>
      </w:pPr>
    </w:p>
    <w:p w14:paraId="46AD937B" w14:textId="77777777" w:rsidR="002A711D" w:rsidRPr="00DC37CC" w:rsidRDefault="002A711D" w:rsidP="002A711D">
      <w:pPr>
        <w:pStyle w:val="Brezrazmikov"/>
        <w:jc w:val="both"/>
        <w:rPr>
          <w:rFonts w:ascii="Times New Roman" w:hAnsi="Times New Roman" w:cs="Times New Roman"/>
          <w:lang w:eastAsia="sl-SI"/>
        </w:rPr>
      </w:pPr>
    </w:p>
    <w:p w14:paraId="0BFFA124" w14:textId="77777777" w:rsidR="002A711D" w:rsidRDefault="002A711D" w:rsidP="002A711D">
      <w:pPr>
        <w:pStyle w:val="Brezrazmikov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Razpisna komisija za</w:t>
      </w:r>
      <w:r w:rsidRPr="00DC37CC">
        <w:rPr>
          <w:rFonts w:ascii="Times New Roman" w:hAnsi="Times New Roman" w:cs="Times New Roman"/>
        </w:rPr>
        <w:t xml:space="preserve"> izvedbo postopka razpisa direktorja </w:t>
      </w:r>
    </w:p>
    <w:p w14:paraId="68D5922E" w14:textId="77777777" w:rsidR="002A711D" w:rsidRPr="00DC37CC" w:rsidRDefault="002A711D" w:rsidP="002A711D">
      <w:pPr>
        <w:pStyle w:val="Brezrazmikov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Javnega komunalnega podjetja Žalec, d. o. o.</w:t>
      </w:r>
    </w:p>
    <w:p w14:paraId="7840C417" w14:textId="77777777" w:rsidR="0048131A" w:rsidRPr="00FC3BB8" w:rsidRDefault="0048131A">
      <w:pPr>
        <w:rPr>
          <w:rFonts w:ascii="Gotham Book" w:hAnsi="Gotham Book"/>
        </w:rPr>
      </w:pPr>
    </w:p>
    <w:sectPr w:rsidR="0048131A" w:rsidRPr="00FC3BB8" w:rsidSect="00B66D75">
      <w:headerReference w:type="default" r:id="rId7"/>
      <w:footerReference w:type="default" r:id="rId8"/>
      <w:pgSz w:w="11906" w:h="16838"/>
      <w:pgMar w:top="1417" w:right="1416" w:bottom="1417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9A0FAE" w14:textId="77777777" w:rsidR="00C30A43" w:rsidRDefault="00C30A43" w:rsidP="00B66D75">
      <w:pPr>
        <w:spacing w:after="0" w:line="240" w:lineRule="auto"/>
      </w:pPr>
      <w:r>
        <w:separator/>
      </w:r>
    </w:p>
  </w:endnote>
  <w:endnote w:type="continuationSeparator" w:id="0">
    <w:p w14:paraId="08219C1F" w14:textId="77777777" w:rsidR="00C30A43" w:rsidRDefault="00C30A43" w:rsidP="00B66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952471" w14:textId="77777777" w:rsidR="00412674" w:rsidRDefault="00412674">
    <w:pPr>
      <w:pStyle w:val="Noga"/>
    </w:pPr>
    <w:r>
      <w:rPr>
        <w:noProof/>
        <w:lang w:eastAsia="sl-SI"/>
      </w:rPr>
      <w:drawing>
        <wp:anchor distT="0" distB="0" distL="114300" distR="114300" simplePos="0" relativeHeight="251660800" behindDoc="0" locked="0" layoutInCell="1" allowOverlap="1" wp14:anchorId="4DA728C7" wp14:editId="20D426F2">
          <wp:simplePos x="0" y="0"/>
          <wp:positionH relativeFrom="margin">
            <wp:posOffset>-733425</wp:posOffset>
          </wp:positionH>
          <wp:positionV relativeFrom="page">
            <wp:align>bottom</wp:align>
          </wp:positionV>
          <wp:extent cx="7083425" cy="921385"/>
          <wp:effectExtent l="0" t="0" r="3175" b="0"/>
          <wp:wrapSquare wrapText="bothSides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opis2_no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3425" cy="921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A3C4C4" w14:textId="77777777" w:rsidR="00412674" w:rsidRDefault="00412674">
    <w:pPr>
      <w:pStyle w:val="Noga"/>
    </w:pPr>
  </w:p>
  <w:p w14:paraId="21C05225" w14:textId="77777777" w:rsidR="00B2390B" w:rsidRDefault="00B2390B">
    <w:pPr>
      <w:pStyle w:val="Noga"/>
    </w:pPr>
    <w:r>
      <w:rPr>
        <w:noProof/>
        <w:lang w:eastAsia="sl-SI"/>
      </w:rPr>
      <w:drawing>
        <wp:anchor distT="0" distB="0" distL="114300" distR="114300" simplePos="0" relativeHeight="251658752" behindDoc="0" locked="0" layoutInCell="1" allowOverlap="1" wp14:anchorId="05E6E4CA" wp14:editId="05E3C8D1">
          <wp:simplePos x="0" y="0"/>
          <wp:positionH relativeFrom="margin">
            <wp:posOffset>-733425</wp:posOffset>
          </wp:positionH>
          <wp:positionV relativeFrom="margin">
            <wp:posOffset>8857615</wp:posOffset>
          </wp:positionV>
          <wp:extent cx="7083425" cy="921385"/>
          <wp:effectExtent l="0" t="0" r="3175" b="0"/>
          <wp:wrapSquare wrapText="bothSides"/>
          <wp:docPr id="68" name="Slika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opis2_no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3425" cy="921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D7F65E" w14:textId="77777777" w:rsidR="00C30A43" w:rsidRDefault="00C30A43" w:rsidP="00B66D75">
      <w:pPr>
        <w:spacing w:after="0" w:line="240" w:lineRule="auto"/>
      </w:pPr>
      <w:r w:rsidRPr="00B66D75">
        <w:rPr>
          <w:color w:val="000000"/>
        </w:rPr>
        <w:separator/>
      </w:r>
    </w:p>
  </w:footnote>
  <w:footnote w:type="continuationSeparator" w:id="0">
    <w:p w14:paraId="0CA3320E" w14:textId="77777777" w:rsidR="00C30A43" w:rsidRDefault="00C30A43" w:rsidP="00B66D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A0767" w14:textId="77777777" w:rsidR="00B66D75" w:rsidRDefault="00B2390B">
    <w:pPr>
      <w:pStyle w:val="Glava"/>
      <w:tabs>
        <w:tab w:val="clear" w:pos="9072"/>
      </w:tabs>
      <w:ind w:right="141"/>
    </w:pPr>
    <w:r>
      <w:rPr>
        <w:noProof/>
        <w:lang w:eastAsia="sl-SI"/>
      </w:rPr>
      <w:drawing>
        <wp:anchor distT="0" distB="0" distL="114300" distR="114300" simplePos="0" relativeHeight="251657728" behindDoc="0" locked="0" layoutInCell="1" allowOverlap="1" wp14:anchorId="182C7C06" wp14:editId="7D9EBC35">
          <wp:simplePos x="0" y="0"/>
          <wp:positionH relativeFrom="margin">
            <wp:posOffset>-748030</wp:posOffset>
          </wp:positionH>
          <wp:positionV relativeFrom="paragraph">
            <wp:posOffset>-448310</wp:posOffset>
          </wp:positionV>
          <wp:extent cx="7560000" cy="1557024"/>
          <wp:effectExtent l="0" t="0" r="3175" b="5080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pis2_gla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57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F67A0B"/>
    <w:multiLevelType w:val="hybridMultilevel"/>
    <w:tmpl w:val="BA80534E"/>
    <w:lvl w:ilvl="0" w:tplc="173E10EA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E2D18"/>
    <w:multiLevelType w:val="hybridMultilevel"/>
    <w:tmpl w:val="70A85F70"/>
    <w:lvl w:ilvl="0" w:tplc="173E10EA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BA3193"/>
    <w:multiLevelType w:val="hybridMultilevel"/>
    <w:tmpl w:val="5DBEAAAE"/>
    <w:lvl w:ilvl="0" w:tplc="173E10EA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90B"/>
    <w:rsid w:val="000821E4"/>
    <w:rsid w:val="001F3DCF"/>
    <w:rsid w:val="002A711D"/>
    <w:rsid w:val="00364476"/>
    <w:rsid w:val="00412674"/>
    <w:rsid w:val="0048131A"/>
    <w:rsid w:val="0052443F"/>
    <w:rsid w:val="007C0E29"/>
    <w:rsid w:val="00853866"/>
    <w:rsid w:val="008E64FF"/>
    <w:rsid w:val="00914FEC"/>
    <w:rsid w:val="00931E7D"/>
    <w:rsid w:val="00A64FCA"/>
    <w:rsid w:val="00A82CDE"/>
    <w:rsid w:val="00B2390B"/>
    <w:rsid w:val="00B66D75"/>
    <w:rsid w:val="00B704AD"/>
    <w:rsid w:val="00C26CCD"/>
    <w:rsid w:val="00C30A43"/>
    <w:rsid w:val="00D90D14"/>
    <w:rsid w:val="00F342D6"/>
    <w:rsid w:val="00FC3BB8"/>
    <w:rsid w:val="00FC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87B84"/>
  <w15:docId w15:val="{1FECAFF9-6A32-449F-98BE-C36AE5110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sl-SI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rsid w:val="00B66D75"/>
    <w:pPr>
      <w:suppressAutoHyphens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B66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rsid w:val="00B66D75"/>
  </w:style>
  <w:style w:type="paragraph" w:styleId="Noga">
    <w:name w:val="footer"/>
    <w:basedOn w:val="Navaden"/>
    <w:rsid w:val="00B66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rsid w:val="00B66D75"/>
  </w:style>
  <w:style w:type="paragraph" w:styleId="Besedilooblaka">
    <w:name w:val="Balloon Text"/>
    <w:basedOn w:val="Navaden"/>
    <w:rsid w:val="00B66D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rsid w:val="00B66D75"/>
    <w:rPr>
      <w:rFonts w:ascii="Segoe UI" w:hAnsi="Segoe UI" w:cs="Segoe UI"/>
      <w:sz w:val="18"/>
      <w:szCs w:val="18"/>
    </w:rPr>
  </w:style>
  <w:style w:type="paragraph" w:styleId="Brezrazmikov">
    <w:name w:val="No Spacing"/>
    <w:uiPriority w:val="1"/>
    <w:qFormat/>
    <w:rsid w:val="002A711D"/>
    <w:pPr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styleId="Krepko">
    <w:name w:val="Strong"/>
    <w:basedOn w:val="Privzetapisavaodstavka"/>
    <w:uiPriority w:val="22"/>
    <w:qFormat/>
    <w:rsid w:val="002A711D"/>
    <w:rPr>
      <w:b/>
      <w:bCs/>
    </w:rPr>
  </w:style>
  <w:style w:type="paragraph" w:styleId="Navadensplet">
    <w:name w:val="Normal (Web)"/>
    <w:basedOn w:val="Navaden"/>
    <w:uiPriority w:val="99"/>
    <w:unhideWhenUsed/>
    <w:rsid w:val="002A711D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2A71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46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igita\Desktop\GLAVA_&#268;B_2003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GLAVA_ČB_2003</Template>
  <TotalTime>21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Brigita</dc:creator>
  <cp:lastModifiedBy>Alenka Kočevar</cp:lastModifiedBy>
  <cp:revision>14</cp:revision>
  <cp:lastPrinted>2016-06-29T06:54:00Z</cp:lastPrinted>
  <dcterms:created xsi:type="dcterms:W3CDTF">2020-12-16T13:31:00Z</dcterms:created>
  <dcterms:modified xsi:type="dcterms:W3CDTF">2021-03-15T10:32:00Z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997407966</vt:i4>
  </property>
</Properties>
</file>