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BA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Republika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Slovenija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Ministrstvo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prostor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sodelovanju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Inštitutom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vode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015B38"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letu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2015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kot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del</w:t>
      </w:r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aktivnosti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zman</w:t>
      </w:r>
      <w:r w:rsidR="001526C5">
        <w:rPr>
          <w:rFonts w:asciiTheme="minorHAnsi" w:hAnsiTheme="minorHAnsi" w:cstheme="minorHAnsi"/>
          <w:bCs/>
          <w:sz w:val="22"/>
          <w:szCs w:val="22"/>
        </w:rPr>
        <w:t>j</w:t>
      </w:r>
      <w:r w:rsidR="001172BA">
        <w:rPr>
          <w:rFonts w:asciiTheme="minorHAnsi" w:hAnsiTheme="minorHAnsi" w:cstheme="minorHAnsi"/>
          <w:bCs/>
          <w:sz w:val="22"/>
          <w:szCs w:val="22"/>
        </w:rPr>
        <w:t>šanje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</w:t>
      </w:r>
      <w:r w:rsidR="00DA4D72">
        <w:rPr>
          <w:rFonts w:asciiTheme="minorHAnsi" w:hAnsiTheme="minorHAnsi" w:cstheme="minorHAnsi"/>
          <w:bCs/>
          <w:sz w:val="22"/>
          <w:szCs w:val="22"/>
        </w:rPr>
        <w:t>p</w:t>
      </w:r>
      <w:r w:rsidR="001172BA">
        <w:rPr>
          <w:rFonts w:asciiTheme="minorHAnsi" w:hAnsiTheme="minorHAnsi" w:cstheme="minorHAnsi"/>
          <w:bCs/>
          <w:sz w:val="22"/>
          <w:szCs w:val="22"/>
        </w:rPr>
        <w:t>lavne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ogroženosti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na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območjih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pomembnega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vpliva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="001172BA">
        <w:rPr>
          <w:rFonts w:asciiTheme="minorHAnsi" w:hAnsiTheme="minorHAnsi" w:cstheme="minorHAnsi"/>
          <w:bCs/>
          <w:sz w:val="22"/>
          <w:szCs w:val="22"/>
        </w:rPr>
        <w:t>Sloveniji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organizira</w:t>
      </w:r>
      <w:proofErr w:type="spellEnd"/>
      <w:r w:rsidR="001172B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serijo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ozaveščevalnih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dogodkov</w:t>
      </w:r>
      <w:proofErr w:type="spellEnd"/>
    </w:p>
    <w:p w:rsidR="007C3D5C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C3D5C" w:rsidRPr="005D2AC3" w:rsidRDefault="001172BA" w:rsidP="00DA4D72">
      <w:pPr>
        <w:jc w:val="center"/>
        <w:rPr>
          <w:rFonts w:asciiTheme="minorHAnsi" w:hAnsiTheme="minorHAnsi" w:cstheme="minorHAnsi"/>
          <w:b/>
          <w:bCs/>
          <w:i/>
          <w:sz w:val="28"/>
          <w:szCs w:val="28"/>
        </w:rPr>
      </w:pPr>
      <w:proofErr w:type="spellStart"/>
      <w:proofErr w:type="gram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Kako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</w:t>
      </w:r>
      <w:proofErr w:type="spell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živeti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s </w:t>
      </w:r>
      <w:proofErr w:type="spellStart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poplavami</w:t>
      </w:r>
      <w:proofErr w:type="spellEnd"/>
      <w:r w:rsidRPr="005D2AC3">
        <w:rPr>
          <w:rFonts w:asciiTheme="minorHAnsi" w:hAnsiTheme="minorHAnsi" w:cstheme="minorHAnsi"/>
          <w:b/>
          <w:bCs/>
          <w:i/>
          <w:sz w:val="28"/>
          <w:szCs w:val="28"/>
        </w:rPr>
        <w:t>?</w:t>
      </w:r>
      <w:proofErr w:type="gramEnd"/>
    </w:p>
    <w:p w:rsidR="001172BA" w:rsidRPr="00533C7F" w:rsidRDefault="001172BA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15B38" w:rsidRDefault="00244F6B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Ker </w:t>
      </w:r>
      <w:r w:rsidR="00362159">
        <w:rPr>
          <w:rFonts w:asciiTheme="minorHAnsi" w:hAnsiTheme="minorHAnsi" w:cstheme="minorHAnsi"/>
          <w:bCs/>
          <w:sz w:val="22"/>
          <w:szCs w:val="22"/>
        </w:rPr>
        <w:t>so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območ</w:t>
      </w:r>
      <w:r w:rsidR="00362159">
        <w:rPr>
          <w:rFonts w:asciiTheme="minorHAnsi" w:hAnsiTheme="minorHAnsi" w:cstheme="minorHAnsi"/>
          <w:bCs/>
          <w:sz w:val="22"/>
          <w:szCs w:val="22"/>
        </w:rPr>
        <w:t>ja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pomembnega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015B38">
        <w:rPr>
          <w:rFonts w:asciiTheme="minorHAnsi" w:hAnsiTheme="minorHAnsi" w:cstheme="minorHAnsi"/>
          <w:bCs/>
          <w:sz w:val="22"/>
          <w:szCs w:val="22"/>
        </w:rPr>
        <w:t>vp</w:t>
      </w:r>
      <w:r w:rsidR="00DA4D72">
        <w:rPr>
          <w:rFonts w:asciiTheme="minorHAnsi" w:hAnsiTheme="minorHAnsi" w:cstheme="minorHAnsi"/>
          <w:bCs/>
          <w:sz w:val="22"/>
          <w:szCs w:val="22"/>
        </w:rPr>
        <w:t>l</w:t>
      </w:r>
      <w:r>
        <w:rPr>
          <w:rFonts w:asciiTheme="minorHAnsi" w:hAnsiTheme="minorHAnsi" w:cstheme="minorHAnsi"/>
          <w:bCs/>
          <w:sz w:val="22"/>
          <w:szCs w:val="22"/>
        </w:rPr>
        <w:t>iva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prepoznan</w:t>
      </w:r>
      <w:r w:rsidR="00A931B8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="00AC452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AC452D">
        <w:rPr>
          <w:rFonts w:asciiTheme="minorHAnsi" w:hAnsiTheme="minorHAnsi" w:cstheme="minorHAnsi"/>
          <w:bCs/>
          <w:sz w:val="22"/>
          <w:szCs w:val="22"/>
        </w:rPr>
        <w:t>tudi</w:t>
      </w:r>
      <w:proofErr w:type="spellEnd"/>
      <w:r w:rsidR="00AC452D">
        <w:rPr>
          <w:rFonts w:asciiTheme="minorHAnsi" w:hAnsiTheme="minorHAnsi" w:cstheme="minorHAnsi"/>
          <w:bCs/>
          <w:sz w:val="22"/>
          <w:szCs w:val="22"/>
        </w:rPr>
        <w:t xml:space="preserve"> v </w:t>
      </w:r>
      <w:proofErr w:type="spellStart"/>
      <w:r w:rsidR="00AC452D">
        <w:rPr>
          <w:rFonts w:asciiTheme="minorHAnsi" w:hAnsiTheme="minorHAnsi" w:cstheme="minorHAnsi"/>
          <w:bCs/>
          <w:sz w:val="22"/>
          <w:szCs w:val="22"/>
        </w:rPr>
        <w:t>občinah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Celje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Žalec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Štore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Vojnik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Vransko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Velenje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Rogatec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Rogaška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Slatina</w:t>
      </w:r>
      <w:proofErr w:type="spellEnd"/>
      <w:r w:rsidR="00015B38">
        <w:rPr>
          <w:rFonts w:asciiTheme="minorHAnsi" w:hAnsiTheme="minorHAnsi" w:cstheme="minorHAnsi"/>
          <w:bCs/>
          <w:sz w:val="22"/>
          <w:szCs w:val="22"/>
        </w:rPr>
        <w:t>,</w:t>
      </w:r>
      <w:r w:rsidR="00E0344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A0A8A"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vašem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okolju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organiziramo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ozaveščevalni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ki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0A8A">
        <w:rPr>
          <w:rFonts w:asciiTheme="minorHAnsi" w:hAnsiTheme="minorHAnsi" w:cstheme="minorHAnsi"/>
          <w:bCs/>
          <w:sz w:val="22"/>
          <w:szCs w:val="22"/>
        </w:rPr>
        <w:t>bo</w:t>
      </w:r>
      <w:proofErr w:type="spellEnd"/>
      <w:r w:rsidR="001A0A8A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1A0A8A" w:rsidRDefault="001A0A8A" w:rsidP="001A0A8A">
      <w:pPr>
        <w:ind w:right="-7"/>
        <w:rPr>
          <w:rFonts w:asciiTheme="minorHAnsi" w:hAnsiTheme="minorHAnsi" w:cstheme="minorHAnsi"/>
          <w:bCs/>
          <w:sz w:val="22"/>
          <w:szCs w:val="22"/>
        </w:rPr>
      </w:pPr>
    </w:p>
    <w:p w:rsidR="00BA47B1" w:rsidRPr="00BA47B1" w:rsidRDefault="00995094" w:rsidP="00BA47B1">
      <w:pPr>
        <w:ind w:right="-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proofErr w:type="gramStart"/>
      <w:r>
        <w:rPr>
          <w:rFonts w:asciiTheme="minorHAnsi" w:hAnsiTheme="minorHAnsi" w:cstheme="minorHAnsi"/>
          <w:b/>
          <w:bCs/>
          <w:sz w:val="22"/>
          <w:szCs w:val="22"/>
        </w:rPr>
        <w:t>v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četrtek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, 26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proofErr w:type="spellStart"/>
      <w:proofErr w:type="gramStart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novembra</w:t>
      </w:r>
      <w:proofErr w:type="spellEnd"/>
      <w:proofErr w:type="gramEnd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2015, </w:t>
      </w:r>
      <w:proofErr w:type="spellStart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ob</w:t>
      </w:r>
      <w:proofErr w:type="spellEnd"/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18. </w:t>
      </w:r>
      <w:proofErr w:type="spellStart"/>
      <w:proofErr w:type="gramStart"/>
      <w:r w:rsidR="00D42023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>ri</w:t>
      </w:r>
      <w:proofErr w:type="spellEnd"/>
      <w:proofErr w:type="gramEnd"/>
      <w:r w:rsidR="00D42023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42023" w:rsidRPr="00D42023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v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dvorani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Barbare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Celjske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v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Knežjem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dvoru</w:t>
      </w:r>
      <w:proofErr w:type="spellEnd"/>
      <w:r w:rsidR="00BA47B1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Trg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celjskih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knezov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 xml:space="preserve"> 8, 3000 </w:t>
      </w:r>
      <w:proofErr w:type="spellStart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Celje</w:t>
      </w:r>
      <w:proofErr w:type="spellEnd"/>
      <w:r w:rsidR="00BA47B1" w:rsidRPr="00BA47B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BA47B1" w:rsidRPr="00D42023" w:rsidRDefault="00BA47B1" w:rsidP="00D42023">
      <w:pPr>
        <w:ind w:right="-7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7C3D5C" w:rsidRDefault="001A3998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Cs/>
          <w:sz w:val="22"/>
          <w:szCs w:val="22"/>
        </w:rPr>
        <w:t xml:space="preserve">Na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dogodku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bo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Inštitut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vode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="001526C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skupaj</w:t>
      </w:r>
      <w:proofErr w:type="spellEnd"/>
      <w:r w:rsidR="001526C5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gosti</w:t>
      </w:r>
      <w:proofErr w:type="spellEnd"/>
      <w:r w:rsidR="001526C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526C5">
        <w:rPr>
          <w:rFonts w:asciiTheme="minorHAnsi" w:hAnsiTheme="minorHAnsi" w:cstheme="minorHAnsi"/>
          <w:bCs/>
          <w:sz w:val="22"/>
          <w:szCs w:val="22"/>
        </w:rPr>
        <w:t>iz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Agencije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Uprave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zaščito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reševanje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711BA2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11BA2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pred</w:t>
      </w:r>
      <w:r w:rsidR="00015B38">
        <w:rPr>
          <w:rFonts w:asciiTheme="minorHAnsi" w:hAnsiTheme="minorHAnsi" w:cstheme="minorHAnsi"/>
          <w:bCs/>
          <w:sz w:val="22"/>
          <w:szCs w:val="22"/>
        </w:rPr>
        <w:t>s</w:t>
      </w:r>
      <w:r>
        <w:rPr>
          <w:rFonts w:asciiTheme="minorHAnsi" w:hAnsiTheme="minorHAnsi" w:cstheme="minorHAnsi"/>
          <w:bCs/>
          <w:sz w:val="22"/>
          <w:szCs w:val="22"/>
        </w:rPr>
        <w:t>tavil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aktivnosti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Republik</w:t>
      </w:r>
      <w:r w:rsidR="001172BA">
        <w:rPr>
          <w:rFonts w:asciiTheme="minorHAnsi" w:hAnsiTheme="minorHAnsi" w:cstheme="minorHAnsi"/>
          <w:bCs/>
          <w:sz w:val="22"/>
          <w:szCs w:val="22"/>
        </w:rPr>
        <w:t>e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na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področju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zmanjševanja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poplavne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ogroženosti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poplavnih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evidenc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informacijskih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sistemov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napovedovanja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hidroloških</w:t>
      </w:r>
      <w:proofErr w:type="spellEnd"/>
      <w:r w:rsidR="001817E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817E5">
        <w:rPr>
          <w:rFonts w:asciiTheme="minorHAnsi" w:hAnsiTheme="minorHAnsi" w:cstheme="minorHAnsi"/>
          <w:bCs/>
          <w:sz w:val="22"/>
          <w:szCs w:val="22"/>
        </w:rPr>
        <w:t>razmer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7C3D5C" w:rsidRPr="00533C7F">
        <w:rPr>
          <w:rFonts w:asciiTheme="minorHAnsi" w:hAnsiTheme="minorHAnsi" w:cstheme="minorHAnsi"/>
          <w:bCs/>
          <w:sz w:val="22"/>
          <w:szCs w:val="22"/>
        </w:rPr>
        <w:t>osn</w:t>
      </w:r>
      <w:r w:rsidR="005D2AC3">
        <w:rPr>
          <w:rFonts w:asciiTheme="minorHAnsi" w:hAnsiTheme="minorHAnsi" w:cstheme="minorHAnsi"/>
          <w:bCs/>
          <w:sz w:val="22"/>
          <w:szCs w:val="22"/>
        </w:rPr>
        <w:t>ove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D2AC3">
        <w:rPr>
          <w:rFonts w:asciiTheme="minorHAnsi" w:hAnsiTheme="minorHAnsi" w:cstheme="minorHAnsi"/>
          <w:bCs/>
          <w:sz w:val="22"/>
          <w:szCs w:val="22"/>
        </w:rPr>
        <w:t>samozaščitnega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5D2AC3">
        <w:rPr>
          <w:rFonts w:asciiTheme="minorHAnsi" w:hAnsiTheme="minorHAnsi" w:cstheme="minorHAnsi"/>
          <w:bCs/>
          <w:sz w:val="22"/>
          <w:szCs w:val="22"/>
        </w:rPr>
        <w:t>ravnanja</w:t>
      </w:r>
      <w:proofErr w:type="spellEnd"/>
      <w:r w:rsidR="005D2AC3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v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primeru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poplav</w:t>
      </w:r>
      <w:proofErr w:type="spellEnd"/>
      <w:r w:rsidR="007C3D5C" w:rsidRPr="00533C7F">
        <w:rPr>
          <w:rFonts w:asciiTheme="minorHAnsi" w:hAnsiTheme="minorHAnsi" w:cstheme="minorHAnsi"/>
          <w:bCs/>
          <w:sz w:val="22"/>
          <w:szCs w:val="22"/>
        </w:rPr>
        <w:t>.</w:t>
      </w:r>
    </w:p>
    <w:p w:rsidR="001172BA" w:rsidRDefault="001172BA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C3D5C" w:rsidRPr="00533C7F" w:rsidRDefault="007C3D5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33C7F">
        <w:rPr>
          <w:rFonts w:asciiTheme="minorHAnsi" w:hAnsiTheme="minorHAnsi" w:cstheme="minorHAnsi"/>
          <w:bCs/>
          <w:sz w:val="22"/>
          <w:szCs w:val="22"/>
        </w:rPr>
        <w:t xml:space="preserve">Na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so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prebivalci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A3998">
        <w:rPr>
          <w:rFonts w:asciiTheme="minorHAnsi" w:hAnsiTheme="minorHAnsi" w:cstheme="minorHAnsi"/>
          <w:bCs/>
          <w:sz w:val="22"/>
          <w:szCs w:val="22"/>
        </w:rPr>
        <w:t xml:space="preserve">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AE129A">
        <w:rPr>
          <w:rFonts w:asciiTheme="minorHAnsi" w:hAnsiTheme="minorHAnsi" w:cstheme="minorHAnsi"/>
          <w:bCs/>
          <w:sz w:val="22"/>
          <w:szCs w:val="22"/>
        </w:rPr>
        <w:t>občin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Celje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Žalec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Štore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Vojnik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Vransko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Velenje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Rogatec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Rogaška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995094">
        <w:rPr>
          <w:rFonts w:asciiTheme="minorHAnsi" w:hAnsiTheme="minorHAnsi" w:cstheme="minorHAnsi"/>
          <w:bCs/>
          <w:sz w:val="22"/>
          <w:szCs w:val="22"/>
        </w:rPr>
        <w:t>Slatina</w:t>
      </w:r>
      <w:proofErr w:type="spellEnd"/>
      <w:r w:rsidR="00995094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lokalnih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gospodarskih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družb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komunalnih</w:t>
      </w:r>
      <w:proofErr w:type="spellEnd"/>
      <w:r w:rsidR="00604C25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604C25">
        <w:rPr>
          <w:rFonts w:asciiTheme="minorHAnsi" w:hAnsiTheme="minorHAnsi" w:cstheme="minorHAnsi"/>
          <w:bCs/>
          <w:sz w:val="22"/>
          <w:szCs w:val="22"/>
        </w:rPr>
        <w:t>podjetij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IPPC in Seveso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zavezancev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varstva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narave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varstva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kultu</w:t>
      </w:r>
      <w:r w:rsidR="001A3998" w:rsidRPr="00533C7F">
        <w:rPr>
          <w:rFonts w:asciiTheme="minorHAnsi" w:hAnsiTheme="minorHAnsi" w:cstheme="minorHAnsi"/>
          <w:bCs/>
          <w:sz w:val="22"/>
          <w:szCs w:val="22"/>
        </w:rPr>
        <w:t>rne</w:t>
      </w:r>
      <w:proofErr w:type="spellEnd"/>
      <w:r w:rsidR="001A3998"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 w:rsidRPr="00533C7F">
        <w:rPr>
          <w:rFonts w:asciiTheme="minorHAnsi" w:hAnsiTheme="minorHAnsi" w:cstheme="minorHAnsi"/>
          <w:bCs/>
          <w:sz w:val="22"/>
          <w:szCs w:val="22"/>
        </w:rPr>
        <w:t>dediščine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. Z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nacionalne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regionalne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lokalne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ravni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pa so </w:t>
      </w:r>
      <w:proofErr w:type="spellStart"/>
      <w:proofErr w:type="gramStart"/>
      <w:r w:rsidR="001A3998">
        <w:rPr>
          <w:rFonts w:asciiTheme="minorHAnsi" w:hAnsiTheme="minorHAnsi" w:cstheme="minorHAnsi"/>
          <w:bCs/>
          <w:sz w:val="22"/>
          <w:szCs w:val="22"/>
        </w:rPr>
        <w:t>na</w:t>
      </w:r>
      <w:proofErr w:type="spellEnd"/>
      <w:proofErr w:type="gram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še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predstavniki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Agencije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okolje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Uprave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Republike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Slovenije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zaščito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reševanje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Civilne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zaščite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ter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prostovoljnih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in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poklicnih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A3998">
        <w:rPr>
          <w:rFonts w:asciiTheme="minorHAnsi" w:hAnsiTheme="minorHAnsi" w:cstheme="minorHAnsi"/>
          <w:bCs/>
          <w:sz w:val="22"/>
          <w:szCs w:val="22"/>
        </w:rPr>
        <w:t>gasilcev</w:t>
      </w:r>
      <w:proofErr w:type="spellEnd"/>
      <w:r w:rsidR="001A3998">
        <w:rPr>
          <w:rFonts w:asciiTheme="minorHAnsi" w:hAnsiTheme="minorHAnsi" w:cstheme="minorHAnsi"/>
          <w:bCs/>
          <w:sz w:val="22"/>
          <w:szCs w:val="22"/>
        </w:rPr>
        <w:t>.</w:t>
      </w:r>
    </w:p>
    <w:p w:rsidR="007C3D5C" w:rsidRPr="00533C7F" w:rsidRDefault="007C3D5C" w:rsidP="007C3D5C">
      <w:pPr>
        <w:jc w:val="both"/>
        <w:rPr>
          <w:sz w:val="22"/>
          <w:szCs w:val="22"/>
        </w:rPr>
      </w:pPr>
    </w:p>
    <w:p w:rsidR="00AD127D" w:rsidRDefault="00AD127D" w:rsidP="00AD127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Vljudno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533C7F">
        <w:rPr>
          <w:rFonts w:asciiTheme="minorHAnsi" w:hAnsiTheme="minorHAnsi" w:cstheme="minorHAnsi"/>
          <w:bCs/>
          <w:sz w:val="22"/>
          <w:szCs w:val="22"/>
        </w:rPr>
        <w:t>vabljeni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Cs/>
          <w:sz w:val="22"/>
          <w:szCs w:val="22"/>
        </w:rPr>
        <w:t>na</w:t>
      </w:r>
      <w:proofErr w:type="spellEnd"/>
      <w:proofErr w:type="gramEnd"/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dogodek</w:t>
      </w:r>
      <w:proofErr w:type="spellEnd"/>
      <w:r w:rsidRPr="00533C7F">
        <w:rPr>
          <w:rFonts w:asciiTheme="minorHAnsi" w:hAnsiTheme="minorHAnsi" w:cstheme="minorHAnsi"/>
          <w:bCs/>
          <w:sz w:val="22"/>
          <w:szCs w:val="22"/>
        </w:rPr>
        <w:t>!</w:t>
      </w: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D13C1" w:rsidRDefault="005D13C1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Pr="00E0344D" w:rsidRDefault="00AD127D" w:rsidP="00E0344D">
      <w:pPr>
        <w:pStyle w:val="Golobesedilo"/>
        <w:jc w:val="both"/>
      </w:pPr>
      <w:r w:rsidRPr="00EC1A79">
        <w:rPr>
          <w:rFonts w:asciiTheme="minorHAnsi" w:hAnsiTheme="minorHAnsi" w:cstheme="minorHAnsi"/>
          <w:bCs/>
          <w:szCs w:val="22"/>
        </w:rPr>
        <w:t xml:space="preserve">Ker si želimo, da bi 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naša </w:t>
      </w:r>
      <w:r w:rsidRPr="00EC1A79">
        <w:rPr>
          <w:rFonts w:asciiTheme="minorHAnsi" w:hAnsiTheme="minorHAnsi" w:cstheme="minorHAnsi"/>
          <w:bCs/>
          <w:szCs w:val="22"/>
        </w:rPr>
        <w:t xml:space="preserve">ozaveščevalna aktivnost 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v čim večji meri </w:t>
      </w:r>
      <w:r w:rsidR="00E0344D">
        <w:rPr>
          <w:rFonts w:asciiTheme="minorHAnsi" w:hAnsiTheme="minorHAnsi" w:cstheme="minorHAnsi"/>
          <w:bCs/>
          <w:szCs w:val="22"/>
        </w:rPr>
        <w:t xml:space="preserve">dosegla svoj namen, vas </w:t>
      </w:r>
      <w:r w:rsidRPr="00EC1A79">
        <w:rPr>
          <w:rFonts w:asciiTheme="minorHAnsi" w:hAnsiTheme="minorHAnsi" w:cstheme="minorHAnsi"/>
          <w:bCs/>
          <w:szCs w:val="22"/>
        </w:rPr>
        <w:t>prosimo za sodelovanje in</w:t>
      </w:r>
      <w:r w:rsidR="005D13C1" w:rsidRPr="00EC1A79">
        <w:rPr>
          <w:rFonts w:asciiTheme="minorHAnsi" w:hAnsiTheme="minorHAnsi" w:cstheme="minorHAnsi"/>
          <w:bCs/>
          <w:szCs w:val="22"/>
        </w:rPr>
        <w:t xml:space="preserve"> izpolnitev kratkega vprašalnika</w:t>
      </w:r>
      <w:r w:rsidR="0072019E">
        <w:rPr>
          <w:rFonts w:asciiTheme="minorHAnsi" w:hAnsiTheme="minorHAnsi" w:cstheme="minorHAnsi"/>
          <w:bCs/>
          <w:szCs w:val="22"/>
        </w:rPr>
        <w:t xml:space="preserve"> na spletni povezavi</w:t>
      </w:r>
      <w:r w:rsidRPr="00EC1A79">
        <w:rPr>
          <w:rFonts w:asciiTheme="minorHAnsi" w:hAnsiTheme="minorHAnsi" w:cstheme="minorHAnsi"/>
          <w:bCs/>
          <w:szCs w:val="22"/>
        </w:rPr>
        <w:t xml:space="preserve"> </w:t>
      </w:r>
      <w:hyperlink r:id="rId8" w:history="1">
        <w:r w:rsidR="00995094">
          <w:rPr>
            <w:rStyle w:val="Hiperpovezava"/>
            <w:rFonts w:eastAsia="Times New Roman"/>
          </w:rPr>
          <w:t>https://www.surveymonkey.com/r/WKHM9VK</w:t>
        </w:r>
      </w:hyperlink>
      <w:r w:rsidR="002C5CA2">
        <w:t xml:space="preserve">. </w:t>
      </w:r>
      <w:r w:rsidR="005D13C1" w:rsidRPr="003B36C6">
        <w:rPr>
          <w:rFonts w:asciiTheme="minorHAnsi" w:hAnsiTheme="minorHAnsi"/>
          <w:szCs w:val="22"/>
        </w:rPr>
        <w:t>Izpolnjeni vprašalniki nam bodo pomagali</w:t>
      </w:r>
      <w:r w:rsidRPr="00EC1A79">
        <w:rPr>
          <w:rFonts w:asciiTheme="minorHAnsi" w:hAnsiTheme="minorHAnsi"/>
          <w:szCs w:val="22"/>
        </w:rPr>
        <w:t xml:space="preserve"> ovrednotiti stanje ozaveščenosti na terenu in učinkovitosti ozaveščevalne aktivnosti v vašem okolju in </w:t>
      </w:r>
      <w:r w:rsidR="005D13C1" w:rsidRPr="00EC1A79">
        <w:rPr>
          <w:rFonts w:asciiTheme="minorHAnsi" w:hAnsiTheme="minorHAnsi"/>
          <w:szCs w:val="22"/>
        </w:rPr>
        <w:t xml:space="preserve">tudi širše, </w:t>
      </w:r>
      <w:r w:rsidRPr="00EC1A79">
        <w:rPr>
          <w:rFonts w:asciiTheme="minorHAnsi" w:hAnsiTheme="minorHAnsi"/>
          <w:szCs w:val="22"/>
        </w:rPr>
        <w:t xml:space="preserve">v slovenskem merilu. Za </w:t>
      </w:r>
      <w:r w:rsidR="004F4E7B" w:rsidRPr="00EC1A79">
        <w:rPr>
          <w:rFonts w:asciiTheme="minorHAnsi" w:hAnsiTheme="minorHAnsi"/>
          <w:szCs w:val="22"/>
        </w:rPr>
        <w:t>vaš</w:t>
      </w:r>
      <w:r w:rsidR="005D13C1" w:rsidRPr="00EC1A79">
        <w:rPr>
          <w:rFonts w:asciiTheme="minorHAnsi" w:hAnsiTheme="minorHAnsi"/>
          <w:szCs w:val="22"/>
        </w:rPr>
        <w:t xml:space="preserve">e </w:t>
      </w:r>
      <w:r w:rsidRPr="00EC1A79">
        <w:rPr>
          <w:rFonts w:asciiTheme="minorHAnsi" w:hAnsiTheme="minorHAnsi"/>
          <w:szCs w:val="22"/>
        </w:rPr>
        <w:t>sodelovanje se vam že v naprej zahvaljujemo.</w:t>
      </w: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127D" w:rsidRDefault="00AD127D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404FC" w:rsidRDefault="003404F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404FC" w:rsidRPr="00533C7F" w:rsidRDefault="003404FC" w:rsidP="007C3D5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42DE2" w:rsidRDefault="00442DE2" w:rsidP="00442DE2">
      <w:pPr>
        <w:rPr>
          <w:lang w:val="sl-SI"/>
        </w:rPr>
      </w:pPr>
    </w:p>
    <w:p w:rsidR="007D75CF" w:rsidRPr="00442DE2" w:rsidRDefault="00442DE2" w:rsidP="00442DE2">
      <w:pPr>
        <w:tabs>
          <w:tab w:val="left" w:pos="6154"/>
        </w:tabs>
        <w:rPr>
          <w:lang w:val="sl-SI"/>
        </w:rPr>
      </w:pPr>
      <w:r>
        <w:rPr>
          <w:lang w:val="sl-SI"/>
        </w:rPr>
        <w:tab/>
      </w:r>
    </w:p>
    <w:sectPr w:rsidR="007D75CF" w:rsidRPr="00442DE2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D10" w:rsidRDefault="00117D10">
      <w:r>
        <w:separator/>
      </w:r>
    </w:p>
  </w:endnote>
  <w:endnote w:type="continuationSeparator" w:id="0">
    <w:p w:rsidR="00117D10" w:rsidRDefault="00117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703A7D5-C7EC-4E18-9C6D-3E5021500DC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ED8CC96-9B45-41B8-B522-F3619EEA8513}"/>
    <w:embedBold r:id="rId3" w:fontKey="{9D4B16EC-67C5-4059-9736-6C945A060E2A}"/>
    <w:embedBoldItalic r:id="rId4" w:fontKey="{7BE0B3CF-EC37-4287-B1F3-E10B213F5F56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5" w:fontKey="{9BB19826-5D17-4DF2-9B97-2EFA11B5AF14}"/>
  </w:font>
  <w:font w:name="Republika">
    <w:altName w:val="Franklin Gothic Medium Cond"/>
    <w:charset w:val="EE"/>
    <w:family w:val="auto"/>
    <w:pitch w:val="variable"/>
    <w:sig w:usb0="00000001" w:usb1="4000205B" w:usb2="00000000" w:usb3="00000000" w:csb0="00000093" w:csb1="00000000"/>
    <w:embedRegular r:id="rId6" w:fontKey="{15AD94A6-83DD-4561-8FDB-C02E9D61F430}"/>
    <w:embedBold r:id="rId7" w:fontKey="{3E4B7B74-4A6E-40FB-8003-E2147ABBBB8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7802C348-2299-4B91-9ACF-32CF679256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D10" w:rsidRDefault="00117D10">
      <w:r>
        <w:separator/>
      </w:r>
    </w:p>
  </w:footnote>
  <w:footnote w:type="continuationSeparator" w:id="0">
    <w:p w:rsidR="00117D10" w:rsidRDefault="00117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805AA7" w:rsidRPr="00B95595" w:rsidRDefault="007C3D5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Theme="minorHAnsi" w:hAnsiTheme="minorHAnsi" w:cstheme="minorHAnsi"/>
        <w:bCs/>
        <w:noProof/>
        <w:sz w:val="22"/>
        <w:szCs w:val="22"/>
        <w:lang w:val="sl-SI" w:eastAsia="sl-SI"/>
      </w:rPr>
      <w:drawing>
        <wp:anchor distT="0" distB="0" distL="114300" distR="114300" simplePos="0" relativeHeight="251658752" behindDoc="0" locked="0" layoutInCell="1" allowOverlap="1" wp14:anchorId="71CF8F6B" wp14:editId="42BDF747">
          <wp:simplePos x="0" y="0"/>
          <wp:positionH relativeFrom="column">
            <wp:posOffset>3841015</wp:posOffset>
          </wp:positionH>
          <wp:positionV relativeFrom="paragraph">
            <wp:posOffset>-53975</wp:posOffset>
          </wp:positionV>
          <wp:extent cx="1655445" cy="511175"/>
          <wp:effectExtent l="0" t="0" r="1905" b="3175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zVRS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44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C11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BFA3519" wp14:editId="28D3D4D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:rsidR="00805AA7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0E1264">
      <w:rPr>
        <w:rFonts w:ascii="Republika" w:hAnsi="Republika"/>
        <w:b/>
        <w:caps/>
        <w:lang w:val="sl-SI"/>
      </w:rPr>
      <w:t>OKOLJE IN PROSTOR</w:t>
    </w:r>
  </w:p>
  <w:p w:rsidR="007C3D5C" w:rsidRDefault="007C3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C11"/>
    <w:rsid w:val="0001550E"/>
    <w:rsid w:val="00015B38"/>
    <w:rsid w:val="00023A88"/>
    <w:rsid w:val="00027744"/>
    <w:rsid w:val="0005794D"/>
    <w:rsid w:val="00060E8B"/>
    <w:rsid w:val="00077AEE"/>
    <w:rsid w:val="00086795"/>
    <w:rsid w:val="00086B95"/>
    <w:rsid w:val="000A5663"/>
    <w:rsid w:val="000A7238"/>
    <w:rsid w:val="000E1264"/>
    <w:rsid w:val="00103541"/>
    <w:rsid w:val="001172BA"/>
    <w:rsid w:val="00117D10"/>
    <w:rsid w:val="001357B2"/>
    <w:rsid w:val="001526C5"/>
    <w:rsid w:val="00155A15"/>
    <w:rsid w:val="00155A7D"/>
    <w:rsid w:val="00164BE3"/>
    <w:rsid w:val="001750F7"/>
    <w:rsid w:val="001817E5"/>
    <w:rsid w:val="00190838"/>
    <w:rsid w:val="001A0A8A"/>
    <w:rsid w:val="001A3998"/>
    <w:rsid w:val="001E02F0"/>
    <w:rsid w:val="00202A77"/>
    <w:rsid w:val="00202BB0"/>
    <w:rsid w:val="00233CDD"/>
    <w:rsid w:val="00244F6B"/>
    <w:rsid w:val="00267CE7"/>
    <w:rsid w:val="00271CE5"/>
    <w:rsid w:val="002812BD"/>
    <w:rsid w:val="00282020"/>
    <w:rsid w:val="00285586"/>
    <w:rsid w:val="002A1903"/>
    <w:rsid w:val="002B7A82"/>
    <w:rsid w:val="002C5CA2"/>
    <w:rsid w:val="002D0096"/>
    <w:rsid w:val="002D1010"/>
    <w:rsid w:val="002D59F4"/>
    <w:rsid w:val="00300324"/>
    <w:rsid w:val="003404FC"/>
    <w:rsid w:val="00362159"/>
    <w:rsid w:val="003636BF"/>
    <w:rsid w:val="0037479F"/>
    <w:rsid w:val="003845B4"/>
    <w:rsid w:val="00387B1A"/>
    <w:rsid w:val="003A6050"/>
    <w:rsid w:val="003B36C6"/>
    <w:rsid w:val="003B3C13"/>
    <w:rsid w:val="003E1C74"/>
    <w:rsid w:val="003E68BE"/>
    <w:rsid w:val="00442DE2"/>
    <w:rsid w:val="004C7708"/>
    <w:rsid w:val="004F0F2C"/>
    <w:rsid w:val="004F4E7B"/>
    <w:rsid w:val="005261E1"/>
    <w:rsid w:val="00526246"/>
    <w:rsid w:val="00532091"/>
    <w:rsid w:val="005363DA"/>
    <w:rsid w:val="00556CE0"/>
    <w:rsid w:val="00567106"/>
    <w:rsid w:val="00596E5A"/>
    <w:rsid w:val="005A07E9"/>
    <w:rsid w:val="005D13C1"/>
    <w:rsid w:val="005D2AC3"/>
    <w:rsid w:val="005E1D3C"/>
    <w:rsid w:val="005E704E"/>
    <w:rsid w:val="006015AB"/>
    <w:rsid w:val="00604BAA"/>
    <w:rsid w:val="00604C25"/>
    <w:rsid w:val="00632253"/>
    <w:rsid w:val="00642714"/>
    <w:rsid w:val="006455CE"/>
    <w:rsid w:val="00677197"/>
    <w:rsid w:val="00692B11"/>
    <w:rsid w:val="006C7EF7"/>
    <w:rsid w:val="006D42D9"/>
    <w:rsid w:val="006F3400"/>
    <w:rsid w:val="00711BA2"/>
    <w:rsid w:val="0072019E"/>
    <w:rsid w:val="00733017"/>
    <w:rsid w:val="00742284"/>
    <w:rsid w:val="0075239C"/>
    <w:rsid w:val="00763846"/>
    <w:rsid w:val="00783310"/>
    <w:rsid w:val="007A4A6D"/>
    <w:rsid w:val="007C3D5C"/>
    <w:rsid w:val="007D1BCF"/>
    <w:rsid w:val="007D5F14"/>
    <w:rsid w:val="007D75CF"/>
    <w:rsid w:val="007E6DC5"/>
    <w:rsid w:val="007F1BDC"/>
    <w:rsid w:val="00805AA7"/>
    <w:rsid w:val="008071FE"/>
    <w:rsid w:val="00814DD8"/>
    <w:rsid w:val="0088043C"/>
    <w:rsid w:val="00880931"/>
    <w:rsid w:val="008906C9"/>
    <w:rsid w:val="008A7ECA"/>
    <w:rsid w:val="008B166C"/>
    <w:rsid w:val="008B3FE1"/>
    <w:rsid w:val="008C5738"/>
    <w:rsid w:val="008D04F0"/>
    <w:rsid w:val="008D3D12"/>
    <w:rsid w:val="008F3500"/>
    <w:rsid w:val="00924E3C"/>
    <w:rsid w:val="009612BB"/>
    <w:rsid w:val="00994953"/>
    <w:rsid w:val="00995094"/>
    <w:rsid w:val="0099632F"/>
    <w:rsid w:val="009B0150"/>
    <w:rsid w:val="009B706D"/>
    <w:rsid w:val="009D2C01"/>
    <w:rsid w:val="009D52B3"/>
    <w:rsid w:val="009F601F"/>
    <w:rsid w:val="00A04A30"/>
    <w:rsid w:val="00A125C5"/>
    <w:rsid w:val="00A17C11"/>
    <w:rsid w:val="00A24834"/>
    <w:rsid w:val="00A5039D"/>
    <w:rsid w:val="00A65EE7"/>
    <w:rsid w:val="00A70133"/>
    <w:rsid w:val="00A746F9"/>
    <w:rsid w:val="00A931B8"/>
    <w:rsid w:val="00AA0D22"/>
    <w:rsid w:val="00AB50DB"/>
    <w:rsid w:val="00AC2465"/>
    <w:rsid w:val="00AC452D"/>
    <w:rsid w:val="00AD127D"/>
    <w:rsid w:val="00AE129A"/>
    <w:rsid w:val="00AF2563"/>
    <w:rsid w:val="00B00B4C"/>
    <w:rsid w:val="00B17141"/>
    <w:rsid w:val="00B20700"/>
    <w:rsid w:val="00B31575"/>
    <w:rsid w:val="00B66CA1"/>
    <w:rsid w:val="00B726C5"/>
    <w:rsid w:val="00B8547D"/>
    <w:rsid w:val="00B8749F"/>
    <w:rsid w:val="00B93BAD"/>
    <w:rsid w:val="00B95595"/>
    <w:rsid w:val="00BA47B1"/>
    <w:rsid w:val="00BC4E24"/>
    <w:rsid w:val="00C00FDC"/>
    <w:rsid w:val="00C023B2"/>
    <w:rsid w:val="00C11061"/>
    <w:rsid w:val="00C250D5"/>
    <w:rsid w:val="00C32B6D"/>
    <w:rsid w:val="00C63643"/>
    <w:rsid w:val="00C70662"/>
    <w:rsid w:val="00C92898"/>
    <w:rsid w:val="00C95D3B"/>
    <w:rsid w:val="00CE7514"/>
    <w:rsid w:val="00D02EFE"/>
    <w:rsid w:val="00D23763"/>
    <w:rsid w:val="00D248DE"/>
    <w:rsid w:val="00D42023"/>
    <w:rsid w:val="00D62C25"/>
    <w:rsid w:val="00D666ED"/>
    <w:rsid w:val="00D71EEC"/>
    <w:rsid w:val="00D738E5"/>
    <w:rsid w:val="00D8542D"/>
    <w:rsid w:val="00D870FC"/>
    <w:rsid w:val="00DA4D72"/>
    <w:rsid w:val="00DC6A71"/>
    <w:rsid w:val="00DE5B46"/>
    <w:rsid w:val="00E0344D"/>
    <w:rsid w:val="00E0357D"/>
    <w:rsid w:val="00E03E91"/>
    <w:rsid w:val="00E10364"/>
    <w:rsid w:val="00E16470"/>
    <w:rsid w:val="00E24EC2"/>
    <w:rsid w:val="00E44A23"/>
    <w:rsid w:val="00E45B17"/>
    <w:rsid w:val="00E96041"/>
    <w:rsid w:val="00EA495F"/>
    <w:rsid w:val="00EC1A79"/>
    <w:rsid w:val="00ED7A16"/>
    <w:rsid w:val="00F23209"/>
    <w:rsid w:val="00F240BB"/>
    <w:rsid w:val="00F25603"/>
    <w:rsid w:val="00F362E4"/>
    <w:rsid w:val="00F46724"/>
    <w:rsid w:val="00F57FED"/>
    <w:rsid w:val="00F96CA6"/>
    <w:rsid w:val="00FF19A0"/>
    <w:rsid w:val="00FF25B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72019E"/>
    <w:pPr>
      <w:spacing w:line="240" w:lineRule="auto"/>
    </w:pPr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72019E"/>
    <w:rPr>
      <w:rFonts w:ascii="Calibri" w:eastAsiaTheme="minorHAnsi" w:hAnsi="Calibri" w:cs="Consolas"/>
      <w:sz w:val="22"/>
      <w:szCs w:val="21"/>
      <w:lang w:eastAsia="en-US"/>
    </w:rPr>
  </w:style>
  <w:style w:type="character" w:styleId="Krepko">
    <w:name w:val="Strong"/>
    <w:basedOn w:val="Privzetapisavaodstavka"/>
    <w:uiPriority w:val="22"/>
    <w:qFormat/>
    <w:rsid w:val="00AE129A"/>
    <w:rPr>
      <w:b/>
      <w:bCs/>
    </w:rPr>
  </w:style>
  <w:style w:type="character" w:styleId="SledenaHiperpovezava">
    <w:name w:val="FollowedHyperlink"/>
    <w:basedOn w:val="Privzetapisavaodstavka"/>
    <w:rsid w:val="00D420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7C3D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C3D5C"/>
    <w:rPr>
      <w:rFonts w:ascii="Tahoma" w:hAnsi="Tahoma" w:cs="Tahoma"/>
      <w:sz w:val="16"/>
      <w:szCs w:val="16"/>
      <w:lang w:val="en-US"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72019E"/>
    <w:pPr>
      <w:spacing w:line="240" w:lineRule="auto"/>
    </w:pPr>
    <w:rPr>
      <w:rFonts w:ascii="Calibri" w:eastAsiaTheme="minorHAnsi" w:hAnsi="Calibri" w:cs="Consolas"/>
      <w:sz w:val="22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72019E"/>
    <w:rPr>
      <w:rFonts w:ascii="Calibri" w:eastAsiaTheme="minorHAnsi" w:hAnsi="Calibri" w:cs="Consolas"/>
      <w:sz w:val="22"/>
      <w:szCs w:val="21"/>
      <w:lang w:eastAsia="en-US"/>
    </w:rPr>
  </w:style>
  <w:style w:type="character" w:styleId="Krepko">
    <w:name w:val="Strong"/>
    <w:basedOn w:val="Privzetapisavaodstavka"/>
    <w:uiPriority w:val="22"/>
    <w:qFormat/>
    <w:rsid w:val="00AE129A"/>
    <w:rPr>
      <w:b/>
      <w:bCs/>
    </w:rPr>
  </w:style>
  <w:style w:type="character" w:styleId="SledenaHiperpovezava">
    <w:name w:val="FollowedHyperlink"/>
    <w:basedOn w:val="Privzetapisavaodstavka"/>
    <w:rsid w:val="00D420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3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WKHM9V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jan.jakopic\Desktop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MOP_direktorat_vode_investicije.dot</Template>
  <TotalTime>4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Bojan Jakopič</dc:creator>
  <cp:lastModifiedBy>abizjak</cp:lastModifiedBy>
  <cp:revision>4</cp:revision>
  <cp:lastPrinted>2015-11-03T07:44:00Z</cp:lastPrinted>
  <dcterms:created xsi:type="dcterms:W3CDTF">2015-11-17T12:53:00Z</dcterms:created>
  <dcterms:modified xsi:type="dcterms:W3CDTF">2015-11-19T09:06:00Z</dcterms:modified>
</cp:coreProperties>
</file>