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BA" w:rsidRPr="00533C7F" w:rsidRDefault="007C3D5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Republika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Slovenija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Ministrstvo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za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okolje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prostor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v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sodelovanju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Inštitutom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za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vode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Slovenije </w:t>
      </w:r>
      <w:r w:rsidR="00015B38">
        <w:rPr>
          <w:rFonts w:asciiTheme="minorHAnsi" w:hAnsiTheme="minorHAnsi" w:cstheme="minorHAnsi"/>
          <w:bCs/>
          <w:sz w:val="22"/>
          <w:szCs w:val="22"/>
        </w:rPr>
        <w:t xml:space="preserve">v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letu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2015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kot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del</w:t>
      </w:r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aktivnosti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za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zman</w:t>
      </w:r>
      <w:r w:rsidR="001526C5">
        <w:rPr>
          <w:rFonts w:asciiTheme="minorHAnsi" w:hAnsiTheme="minorHAnsi" w:cstheme="minorHAnsi"/>
          <w:bCs/>
          <w:sz w:val="22"/>
          <w:szCs w:val="22"/>
        </w:rPr>
        <w:t>j</w:t>
      </w:r>
      <w:r w:rsidR="001172BA">
        <w:rPr>
          <w:rFonts w:asciiTheme="minorHAnsi" w:hAnsiTheme="minorHAnsi" w:cstheme="minorHAnsi"/>
          <w:bCs/>
          <w:sz w:val="22"/>
          <w:szCs w:val="22"/>
        </w:rPr>
        <w:t>šanje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po</w:t>
      </w:r>
      <w:r w:rsidR="00DA4D72">
        <w:rPr>
          <w:rFonts w:asciiTheme="minorHAnsi" w:hAnsiTheme="minorHAnsi" w:cstheme="minorHAnsi"/>
          <w:bCs/>
          <w:sz w:val="22"/>
          <w:szCs w:val="22"/>
        </w:rPr>
        <w:t>p</w:t>
      </w:r>
      <w:r w:rsidR="001172BA">
        <w:rPr>
          <w:rFonts w:asciiTheme="minorHAnsi" w:hAnsiTheme="minorHAnsi" w:cstheme="minorHAnsi"/>
          <w:bCs/>
          <w:sz w:val="22"/>
          <w:szCs w:val="22"/>
        </w:rPr>
        <w:t>lavne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ogroženosti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na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območjih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pomembnega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vpliva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poplav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v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Sloveniji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organizira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serijo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ozaveščevalnih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dogodkov</w:t>
      </w:r>
      <w:proofErr w:type="spellEnd"/>
    </w:p>
    <w:p w:rsidR="007C3D5C" w:rsidRPr="00533C7F" w:rsidRDefault="007C3D5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C3D5C" w:rsidRPr="005D2AC3" w:rsidRDefault="001172BA" w:rsidP="00DA4D72">
      <w:pPr>
        <w:jc w:val="center"/>
        <w:rPr>
          <w:rFonts w:asciiTheme="minorHAnsi" w:hAnsiTheme="minorHAnsi" w:cstheme="minorHAnsi"/>
          <w:b/>
          <w:bCs/>
          <w:i/>
          <w:sz w:val="28"/>
          <w:szCs w:val="28"/>
        </w:rPr>
      </w:pPr>
      <w:proofErr w:type="spellStart"/>
      <w:proofErr w:type="gramStart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Kako</w:t>
      </w:r>
      <w:proofErr w:type="spellEnd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živeti</w:t>
      </w:r>
      <w:proofErr w:type="spellEnd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s </w:t>
      </w:r>
      <w:proofErr w:type="spellStart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poplavami</w:t>
      </w:r>
      <w:proofErr w:type="spellEnd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?</w:t>
      </w:r>
      <w:proofErr w:type="gramEnd"/>
    </w:p>
    <w:p w:rsidR="001172BA" w:rsidRPr="00533C7F" w:rsidRDefault="001172BA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015B38" w:rsidRDefault="00244F6B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Ker </w:t>
      </w:r>
      <w:r w:rsidR="00362159">
        <w:rPr>
          <w:rFonts w:asciiTheme="minorHAnsi" w:hAnsiTheme="minorHAnsi" w:cstheme="minorHAnsi"/>
          <w:bCs/>
          <w:sz w:val="22"/>
          <w:szCs w:val="22"/>
        </w:rPr>
        <w:t>so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območ</w:t>
      </w:r>
      <w:r w:rsidR="00362159">
        <w:rPr>
          <w:rFonts w:asciiTheme="minorHAnsi" w:hAnsiTheme="minorHAnsi" w:cstheme="minorHAnsi"/>
          <w:bCs/>
          <w:sz w:val="22"/>
          <w:szCs w:val="22"/>
        </w:rPr>
        <w:t>ja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pomembnega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vp</w:t>
      </w:r>
      <w:r w:rsidR="00DA4D72">
        <w:rPr>
          <w:rFonts w:asciiTheme="minorHAnsi" w:hAnsiTheme="minorHAnsi" w:cstheme="minorHAnsi"/>
          <w:bCs/>
          <w:sz w:val="22"/>
          <w:szCs w:val="22"/>
        </w:rPr>
        <w:t>l</w:t>
      </w:r>
      <w:r>
        <w:rPr>
          <w:rFonts w:asciiTheme="minorHAnsi" w:hAnsiTheme="minorHAnsi" w:cstheme="minorHAnsi"/>
          <w:bCs/>
          <w:sz w:val="22"/>
          <w:szCs w:val="22"/>
        </w:rPr>
        <w:t>iva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poplav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prepoznan</w:t>
      </w:r>
      <w:r w:rsidR="00A931B8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="00AC452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AC452D">
        <w:rPr>
          <w:rFonts w:asciiTheme="minorHAnsi" w:hAnsiTheme="minorHAnsi" w:cstheme="minorHAnsi"/>
          <w:bCs/>
          <w:sz w:val="22"/>
          <w:szCs w:val="22"/>
        </w:rPr>
        <w:t>tudi</w:t>
      </w:r>
      <w:proofErr w:type="spellEnd"/>
      <w:r w:rsidR="00AC452D">
        <w:rPr>
          <w:rFonts w:asciiTheme="minorHAnsi" w:hAnsiTheme="minorHAnsi" w:cstheme="minorHAnsi"/>
          <w:bCs/>
          <w:sz w:val="22"/>
          <w:szCs w:val="22"/>
        </w:rPr>
        <w:t xml:space="preserve"> v </w:t>
      </w:r>
      <w:proofErr w:type="spellStart"/>
      <w:r w:rsidR="00AC452D">
        <w:rPr>
          <w:rFonts w:asciiTheme="minorHAnsi" w:hAnsiTheme="minorHAnsi" w:cstheme="minorHAnsi"/>
          <w:bCs/>
          <w:sz w:val="22"/>
          <w:szCs w:val="22"/>
        </w:rPr>
        <w:t>občinah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95094">
        <w:rPr>
          <w:rFonts w:asciiTheme="minorHAnsi" w:hAnsiTheme="minorHAnsi" w:cstheme="minorHAnsi"/>
          <w:bCs/>
          <w:sz w:val="22"/>
          <w:szCs w:val="22"/>
        </w:rPr>
        <w:t xml:space="preserve">Celje, Žalec,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Štore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Vojnik,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Vransko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Velenje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Rogatec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Rogaška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Slatina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>,</w:t>
      </w:r>
      <w:r w:rsidR="00E0344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A0A8A">
        <w:rPr>
          <w:rFonts w:asciiTheme="minorHAnsi" w:hAnsiTheme="minorHAnsi" w:cstheme="minorHAnsi"/>
          <w:bCs/>
          <w:sz w:val="22"/>
          <w:szCs w:val="22"/>
        </w:rPr>
        <w:t xml:space="preserve">v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vašem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okolju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organiziramo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ozaveščevalni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ki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bo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1A0A8A" w:rsidRDefault="001A0A8A" w:rsidP="001A0A8A">
      <w:pPr>
        <w:ind w:right="-7"/>
        <w:rPr>
          <w:rFonts w:asciiTheme="minorHAnsi" w:hAnsiTheme="minorHAnsi" w:cstheme="minorHAnsi"/>
          <w:bCs/>
          <w:sz w:val="22"/>
          <w:szCs w:val="22"/>
        </w:rPr>
      </w:pPr>
    </w:p>
    <w:p w:rsidR="00BA47B1" w:rsidRPr="00BA47B1" w:rsidRDefault="00995094" w:rsidP="00BA47B1">
      <w:pPr>
        <w:ind w:right="-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v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četrtek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>, 26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proofErr w:type="gramStart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>novembra</w:t>
      </w:r>
      <w:proofErr w:type="spellEnd"/>
      <w:proofErr w:type="gramEnd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 2015, </w:t>
      </w:r>
      <w:proofErr w:type="spellStart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>ob</w:t>
      </w:r>
      <w:proofErr w:type="spellEnd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 18. </w:t>
      </w:r>
      <w:proofErr w:type="spellStart"/>
      <w:proofErr w:type="gramStart"/>
      <w:r w:rsidR="00D42023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>ri</w:t>
      </w:r>
      <w:proofErr w:type="spellEnd"/>
      <w:proofErr w:type="gramEnd"/>
      <w:r w:rsidR="00D42023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v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dvorani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Barbare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Celjske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v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Knežjem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dvoru</w:t>
      </w:r>
      <w:proofErr w:type="spellEnd"/>
      <w:r w:rsidR="00BA47B1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Trg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celjskih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knezov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8, 3000 Celje.</w:t>
      </w:r>
    </w:p>
    <w:p w:rsidR="00BA47B1" w:rsidRPr="00D42023" w:rsidRDefault="00BA47B1" w:rsidP="00D42023">
      <w:pPr>
        <w:ind w:right="-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C3D5C" w:rsidRDefault="001A3998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Na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dogodku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bo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Inštitut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za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vode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Slovenije</w:t>
      </w:r>
      <w:r w:rsidR="001526C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526C5">
        <w:rPr>
          <w:rFonts w:asciiTheme="minorHAnsi" w:hAnsiTheme="minorHAnsi" w:cstheme="minorHAnsi"/>
          <w:bCs/>
          <w:sz w:val="22"/>
          <w:szCs w:val="22"/>
        </w:rPr>
        <w:t>skupaj</w:t>
      </w:r>
      <w:proofErr w:type="spellEnd"/>
      <w:r w:rsidR="001526C5"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 w:rsidR="001526C5">
        <w:rPr>
          <w:rFonts w:asciiTheme="minorHAnsi" w:hAnsiTheme="minorHAnsi" w:cstheme="minorHAnsi"/>
          <w:bCs/>
          <w:sz w:val="22"/>
          <w:szCs w:val="22"/>
        </w:rPr>
        <w:t>gosti</w:t>
      </w:r>
      <w:proofErr w:type="spellEnd"/>
      <w:r w:rsidR="001526C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526C5">
        <w:rPr>
          <w:rFonts w:asciiTheme="minorHAnsi" w:hAnsiTheme="minorHAnsi" w:cstheme="minorHAnsi"/>
          <w:bCs/>
          <w:sz w:val="22"/>
          <w:szCs w:val="22"/>
        </w:rPr>
        <w:t>iz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Agencije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Slovenije za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okolje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Uprave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za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zaščito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reševanje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Slovenije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pred</w:t>
      </w:r>
      <w:r w:rsidR="00015B38">
        <w:rPr>
          <w:rFonts w:asciiTheme="minorHAnsi" w:hAnsiTheme="minorHAnsi" w:cstheme="minorHAnsi"/>
          <w:bCs/>
          <w:sz w:val="22"/>
          <w:szCs w:val="22"/>
        </w:rPr>
        <w:t>s</w:t>
      </w:r>
      <w:r>
        <w:rPr>
          <w:rFonts w:asciiTheme="minorHAnsi" w:hAnsiTheme="minorHAnsi" w:cstheme="minorHAnsi"/>
          <w:bCs/>
          <w:sz w:val="22"/>
          <w:szCs w:val="22"/>
        </w:rPr>
        <w:t>tavil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aktivnosti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Republik</w:t>
      </w:r>
      <w:r w:rsidR="001172BA">
        <w:rPr>
          <w:rFonts w:asciiTheme="minorHAnsi" w:hAnsiTheme="minorHAnsi" w:cstheme="minorHAnsi"/>
          <w:bCs/>
          <w:sz w:val="22"/>
          <w:szCs w:val="22"/>
        </w:rPr>
        <w:t>e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Slovenije na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področju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zmanjševanja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poplavne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ogroženosti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poplavnih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evidenc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informacijskih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sistemov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napovedovanja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hidroloških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razmer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osn</w:t>
      </w:r>
      <w:r w:rsidR="005D2AC3">
        <w:rPr>
          <w:rFonts w:asciiTheme="minorHAnsi" w:hAnsiTheme="minorHAnsi" w:cstheme="minorHAnsi"/>
          <w:bCs/>
          <w:sz w:val="22"/>
          <w:szCs w:val="22"/>
        </w:rPr>
        <w:t>ove</w:t>
      </w:r>
      <w:proofErr w:type="spellEnd"/>
      <w:r w:rsidR="005D2AC3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5D2AC3">
        <w:rPr>
          <w:rFonts w:asciiTheme="minorHAnsi" w:hAnsiTheme="minorHAnsi" w:cstheme="minorHAnsi"/>
          <w:bCs/>
          <w:sz w:val="22"/>
          <w:szCs w:val="22"/>
        </w:rPr>
        <w:t>samozaščitnega</w:t>
      </w:r>
      <w:proofErr w:type="spellEnd"/>
      <w:r w:rsidR="005D2AC3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5D2AC3">
        <w:rPr>
          <w:rFonts w:asciiTheme="minorHAnsi" w:hAnsiTheme="minorHAnsi" w:cstheme="minorHAnsi"/>
          <w:bCs/>
          <w:sz w:val="22"/>
          <w:szCs w:val="22"/>
        </w:rPr>
        <w:t>ravnanja</w:t>
      </w:r>
      <w:proofErr w:type="spellEnd"/>
      <w:r w:rsidR="005D2AC3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v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primeru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poplav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>.</w:t>
      </w:r>
    </w:p>
    <w:p w:rsidR="001172BA" w:rsidRDefault="001172BA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C3D5C" w:rsidRPr="00533C7F" w:rsidRDefault="007C3D5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33C7F">
        <w:rPr>
          <w:rFonts w:asciiTheme="minorHAnsi" w:hAnsiTheme="minorHAnsi" w:cstheme="minorHAnsi"/>
          <w:bCs/>
          <w:sz w:val="22"/>
          <w:szCs w:val="22"/>
        </w:rPr>
        <w:t xml:space="preserve">Na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so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vabljeni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prebivalci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A3998">
        <w:rPr>
          <w:rFonts w:asciiTheme="minorHAnsi" w:hAnsiTheme="minorHAnsi" w:cstheme="minorHAnsi"/>
          <w:bCs/>
          <w:sz w:val="22"/>
          <w:szCs w:val="22"/>
        </w:rPr>
        <w:t xml:space="preserve">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predstavniki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AE129A">
        <w:rPr>
          <w:rFonts w:asciiTheme="minorHAnsi" w:hAnsiTheme="minorHAnsi" w:cstheme="minorHAnsi"/>
          <w:bCs/>
          <w:sz w:val="22"/>
          <w:szCs w:val="22"/>
        </w:rPr>
        <w:t>občin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Celje, Žalec,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Štore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Vojnik,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Vransko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Velenje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Rogatec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Rogaška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Slatina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predstavniki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lokalnih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gospodarskih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družb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komunalnih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podjetij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IPPC in Seveso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zavezancev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varstva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narave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varstva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kultu</w:t>
      </w:r>
      <w:r w:rsidR="001A3998" w:rsidRPr="00533C7F">
        <w:rPr>
          <w:rFonts w:asciiTheme="minorHAnsi" w:hAnsiTheme="minorHAnsi" w:cstheme="minorHAnsi"/>
          <w:bCs/>
          <w:sz w:val="22"/>
          <w:szCs w:val="22"/>
        </w:rPr>
        <w:t>rne</w:t>
      </w:r>
      <w:proofErr w:type="spellEnd"/>
      <w:r w:rsidR="001A3998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 w:rsidRPr="00533C7F">
        <w:rPr>
          <w:rFonts w:asciiTheme="minorHAnsi" w:hAnsiTheme="minorHAnsi" w:cstheme="minorHAnsi"/>
          <w:bCs/>
          <w:sz w:val="22"/>
          <w:szCs w:val="22"/>
        </w:rPr>
        <w:t>dediščine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. Z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nacionalne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regionalne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lokalne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ravni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pa so </w:t>
      </w:r>
      <w:proofErr w:type="gramStart"/>
      <w:r w:rsidR="001A3998">
        <w:rPr>
          <w:rFonts w:asciiTheme="minorHAnsi" w:hAnsiTheme="minorHAnsi" w:cstheme="minorHAnsi"/>
          <w:bCs/>
          <w:sz w:val="22"/>
          <w:szCs w:val="22"/>
        </w:rPr>
        <w:t>na</w:t>
      </w:r>
      <w:proofErr w:type="gram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vabljeni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še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predstavniki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Agencije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Slovenije za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okolje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Uprave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Slovenije za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zaščito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reševanje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Civilne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zaščite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ter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prostovoljnih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poklicnih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gasilcev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>.</w:t>
      </w:r>
    </w:p>
    <w:p w:rsidR="007C3D5C" w:rsidRPr="00533C7F" w:rsidRDefault="007C3D5C" w:rsidP="007C3D5C">
      <w:pPr>
        <w:jc w:val="both"/>
        <w:rPr>
          <w:sz w:val="22"/>
          <w:szCs w:val="22"/>
        </w:rPr>
      </w:pPr>
    </w:p>
    <w:p w:rsidR="00AD127D" w:rsidRDefault="00AD127D" w:rsidP="00AD127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Vljudno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vabljeni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>
        <w:rPr>
          <w:rFonts w:asciiTheme="minorHAnsi" w:hAnsiTheme="minorHAnsi" w:cstheme="minorHAnsi"/>
          <w:bCs/>
          <w:sz w:val="22"/>
          <w:szCs w:val="22"/>
        </w:rPr>
        <w:t>na</w:t>
      </w:r>
      <w:proofErr w:type="gram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>!</w:t>
      </w: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D13C1" w:rsidRDefault="005D13C1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D127D" w:rsidRPr="00E0344D" w:rsidRDefault="00AD127D" w:rsidP="00E0344D">
      <w:pPr>
        <w:pStyle w:val="Golobesedilo"/>
        <w:jc w:val="both"/>
      </w:pPr>
      <w:r w:rsidRPr="00EC1A79">
        <w:rPr>
          <w:rFonts w:asciiTheme="minorHAnsi" w:hAnsiTheme="minorHAnsi" w:cstheme="minorHAnsi"/>
          <w:bCs/>
          <w:szCs w:val="22"/>
        </w:rPr>
        <w:t xml:space="preserve">Ker si želimo, da bi </w:t>
      </w:r>
      <w:r w:rsidR="005D13C1" w:rsidRPr="00EC1A79">
        <w:rPr>
          <w:rFonts w:asciiTheme="minorHAnsi" w:hAnsiTheme="minorHAnsi" w:cstheme="minorHAnsi"/>
          <w:bCs/>
          <w:szCs w:val="22"/>
        </w:rPr>
        <w:t xml:space="preserve">naša </w:t>
      </w:r>
      <w:r w:rsidRPr="00EC1A79">
        <w:rPr>
          <w:rFonts w:asciiTheme="minorHAnsi" w:hAnsiTheme="minorHAnsi" w:cstheme="minorHAnsi"/>
          <w:bCs/>
          <w:szCs w:val="22"/>
        </w:rPr>
        <w:t xml:space="preserve">ozaveščevalna aktivnost </w:t>
      </w:r>
      <w:r w:rsidR="005D13C1" w:rsidRPr="00EC1A79">
        <w:rPr>
          <w:rFonts w:asciiTheme="minorHAnsi" w:hAnsiTheme="minorHAnsi" w:cstheme="minorHAnsi"/>
          <w:bCs/>
          <w:szCs w:val="22"/>
        </w:rPr>
        <w:t xml:space="preserve">v čim večji meri </w:t>
      </w:r>
      <w:r w:rsidR="00E0344D">
        <w:rPr>
          <w:rFonts w:asciiTheme="minorHAnsi" w:hAnsiTheme="minorHAnsi" w:cstheme="minorHAnsi"/>
          <w:bCs/>
          <w:szCs w:val="22"/>
        </w:rPr>
        <w:t xml:space="preserve">dosegla svoj namen, vas </w:t>
      </w:r>
      <w:r w:rsidRPr="00EC1A79">
        <w:rPr>
          <w:rFonts w:asciiTheme="minorHAnsi" w:hAnsiTheme="minorHAnsi" w:cstheme="minorHAnsi"/>
          <w:bCs/>
          <w:szCs w:val="22"/>
        </w:rPr>
        <w:t>prosimo za sodelovanje in</w:t>
      </w:r>
      <w:r w:rsidR="005D13C1" w:rsidRPr="00EC1A79">
        <w:rPr>
          <w:rFonts w:asciiTheme="minorHAnsi" w:hAnsiTheme="minorHAnsi" w:cstheme="minorHAnsi"/>
          <w:bCs/>
          <w:szCs w:val="22"/>
        </w:rPr>
        <w:t xml:space="preserve"> izpolnitev kratkega vprašalnika</w:t>
      </w:r>
      <w:r w:rsidR="0072019E">
        <w:rPr>
          <w:rFonts w:asciiTheme="minorHAnsi" w:hAnsiTheme="minorHAnsi" w:cstheme="minorHAnsi"/>
          <w:bCs/>
          <w:szCs w:val="22"/>
        </w:rPr>
        <w:t xml:space="preserve"> na spletni povezavi</w:t>
      </w:r>
      <w:r w:rsidRPr="00EC1A79">
        <w:rPr>
          <w:rFonts w:asciiTheme="minorHAnsi" w:hAnsiTheme="minorHAnsi" w:cstheme="minorHAnsi"/>
          <w:bCs/>
          <w:szCs w:val="22"/>
        </w:rPr>
        <w:t xml:space="preserve"> </w:t>
      </w:r>
      <w:hyperlink r:id="rId8" w:history="1">
        <w:r w:rsidR="00995094">
          <w:rPr>
            <w:rStyle w:val="Hiperpovezava"/>
            <w:rFonts w:eastAsia="Times New Roman"/>
          </w:rPr>
          <w:t>https://www.surveymonkey.com/r/WKHM9VK</w:t>
        </w:r>
      </w:hyperlink>
      <w:r w:rsidR="002C5CA2">
        <w:t xml:space="preserve">. </w:t>
      </w:r>
      <w:r w:rsidR="005D13C1" w:rsidRPr="003B36C6">
        <w:rPr>
          <w:rFonts w:asciiTheme="minorHAnsi" w:hAnsiTheme="minorHAnsi"/>
          <w:szCs w:val="22"/>
        </w:rPr>
        <w:t>Izpolnjeni vprašalniki nam bodo pomagali</w:t>
      </w:r>
      <w:r w:rsidRPr="00EC1A79">
        <w:rPr>
          <w:rFonts w:asciiTheme="minorHAnsi" w:hAnsiTheme="minorHAnsi"/>
          <w:szCs w:val="22"/>
        </w:rPr>
        <w:t xml:space="preserve"> ovrednotiti stanje ozaveščenosti na terenu in učinkovitosti ozaveščevalne aktivnosti v vašem okolju in </w:t>
      </w:r>
      <w:r w:rsidR="005D13C1" w:rsidRPr="00EC1A79">
        <w:rPr>
          <w:rFonts w:asciiTheme="minorHAnsi" w:hAnsiTheme="minorHAnsi"/>
          <w:szCs w:val="22"/>
        </w:rPr>
        <w:t xml:space="preserve">tudi širše, </w:t>
      </w:r>
      <w:r w:rsidRPr="00EC1A79">
        <w:rPr>
          <w:rFonts w:asciiTheme="minorHAnsi" w:hAnsiTheme="minorHAnsi"/>
          <w:szCs w:val="22"/>
        </w:rPr>
        <w:t xml:space="preserve">v slovenskem merilu. Za </w:t>
      </w:r>
      <w:r w:rsidR="004F4E7B" w:rsidRPr="00EC1A79">
        <w:rPr>
          <w:rFonts w:asciiTheme="minorHAnsi" w:hAnsiTheme="minorHAnsi"/>
          <w:szCs w:val="22"/>
        </w:rPr>
        <w:t>vaš</w:t>
      </w:r>
      <w:r w:rsidR="005D13C1" w:rsidRPr="00EC1A79">
        <w:rPr>
          <w:rFonts w:asciiTheme="minorHAnsi" w:hAnsiTheme="minorHAnsi"/>
          <w:szCs w:val="22"/>
        </w:rPr>
        <w:t xml:space="preserve">e </w:t>
      </w:r>
      <w:r w:rsidRPr="00EC1A79">
        <w:rPr>
          <w:rFonts w:asciiTheme="minorHAnsi" w:hAnsiTheme="minorHAnsi"/>
          <w:szCs w:val="22"/>
        </w:rPr>
        <w:t>sodelovanje se vam že v naprej zahvaljujemo.</w:t>
      </w: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404FC" w:rsidRDefault="003404F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404FC" w:rsidRPr="00533C7F" w:rsidRDefault="003404F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42DE2" w:rsidRDefault="00442DE2" w:rsidP="00442DE2">
      <w:pPr>
        <w:rPr>
          <w:lang w:val="sl-SI"/>
        </w:rPr>
      </w:pPr>
    </w:p>
    <w:p w:rsidR="007D75CF" w:rsidRPr="00442DE2" w:rsidRDefault="00442DE2" w:rsidP="00442DE2">
      <w:pPr>
        <w:tabs>
          <w:tab w:val="left" w:pos="6154"/>
        </w:tabs>
        <w:rPr>
          <w:lang w:val="sl-SI"/>
        </w:rPr>
      </w:pPr>
      <w:r>
        <w:rPr>
          <w:lang w:val="sl-SI"/>
        </w:rPr>
        <w:tab/>
      </w:r>
    </w:p>
    <w:sectPr w:rsidR="007D75CF" w:rsidRPr="00442DE2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7F0" w:rsidRDefault="002D17F0">
      <w:r>
        <w:separator/>
      </w:r>
    </w:p>
  </w:endnote>
  <w:endnote w:type="continuationSeparator" w:id="0">
    <w:p w:rsidR="002D17F0" w:rsidRDefault="002D1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5F33944-E648-406B-A574-33A87E12C25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45098AD-31A1-464E-A55E-18A3EE4BE7F5}"/>
    <w:embedBold r:id="rId3" w:fontKey="{0735B22A-5DCE-4F80-9647-DED2A501C994}"/>
    <w:embedBoldItalic r:id="rId4" w:fontKey="{F452683E-FDE1-47A3-BA28-D2F2A76991AE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5" w:fontKey="{09122ADB-30F9-449C-8726-C210D4BF9D1B}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  <w:embedRegular r:id="rId6" w:fontKey="{44CD3F8A-C624-4FDD-8BBB-BDAE193040C4}"/>
    <w:embedBold r:id="rId7" w:fontKey="{CD238AE1-F64A-4D99-AAE3-E9D90B7C06B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7F27331F-D754-429E-9FB3-494FF294DE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7F0" w:rsidRDefault="002D17F0">
      <w:r>
        <w:separator/>
      </w:r>
    </w:p>
  </w:footnote>
  <w:footnote w:type="continuationSeparator" w:id="0">
    <w:p w:rsidR="002D17F0" w:rsidRDefault="002D1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05AA7" w:rsidRPr="00B95595" w:rsidRDefault="007C3D5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Theme="minorHAnsi" w:hAnsiTheme="minorHAnsi" w:cstheme="minorHAnsi"/>
        <w:bCs/>
        <w:noProof/>
        <w:sz w:val="22"/>
        <w:szCs w:val="22"/>
        <w:lang w:val="sl-SI" w:eastAsia="sl-SI"/>
      </w:rPr>
      <w:drawing>
        <wp:anchor distT="0" distB="0" distL="114300" distR="114300" simplePos="0" relativeHeight="251658752" behindDoc="0" locked="0" layoutInCell="1" allowOverlap="1" wp14:anchorId="71CF8F6B" wp14:editId="42BDF747">
          <wp:simplePos x="0" y="0"/>
          <wp:positionH relativeFrom="column">
            <wp:posOffset>3841015</wp:posOffset>
          </wp:positionH>
          <wp:positionV relativeFrom="paragraph">
            <wp:posOffset>-53975</wp:posOffset>
          </wp:positionV>
          <wp:extent cx="1655445" cy="511175"/>
          <wp:effectExtent l="0" t="0" r="1905" b="3175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zVRS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44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C11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BFA3519" wp14:editId="28D3D4D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:rsidR="00805AA7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:rsidR="007C3D5C" w:rsidRDefault="007C3D5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C11"/>
    <w:rsid w:val="0001550E"/>
    <w:rsid w:val="00015B38"/>
    <w:rsid w:val="00023A88"/>
    <w:rsid w:val="00027744"/>
    <w:rsid w:val="0005794D"/>
    <w:rsid w:val="00060E8B"/>
    <w:rsid w:val="00077AEE"/>
    <w:rsid w:val="00086795"/>
    <w:rsid w:val="00086B95"/>
    <w:rsid w:val="000A5663"/>
    <w:rsid w:val="000A7238"/>
    <w:rsid w:val="000E1264"/>
    <w:rsid w:val="00103541"/>
    <w:rsid w:val="001172BA"/>
    <w:rsid w:val="00117D10"/>
    <w:rsid w:val="001357B2"/>
    <w:rsid w:val="001526C5"/>
    <w:rsid w:val="00155A15"/>
    <w:rsid w:val="00155A7D"/>
    <w:rsid w:val="00164BE3"/>
    <w:rsid w:val="001750F7"/>
    <w:rsid w:val="001817E5"/>
    <w:rsid w:val="00190838"/>
    <w:rsid w:val="001A0A8A"/>
    <w:rsid w:val="001A3998"/>
    <w:rsid w:val="001E02F0"/>
    <w:rsid w:val="00202A77"/>
    <w:rsid w:val="00202BB0"/>
    <w:rsid w:val="00205A37"/>
    <w:rsid w:val="00233CDD"/>
    <w:rsid w:val="00244F6B"/>
    <w:rsid w:val="00267CE7"/>
    <w:rsid w:val="00271CE5"/>
    <w:rsid w:val="002812BD"/>
    <w:rsid w:val="00282020"/>
    <w:rsid w:val="00285586"/>
    <w:rsid w:val="002A1903"/>
    <w:rsid w:val="002B7A82"/>
    <w:rsid w:val="002C5CA2"/>
    <w:rsid w:val="002D0096"/>
    <w:rsid w:val="002D1010"/>
    <w:rsid w:val="002D17F0"/>
    <w:rsid w:val="002D59F4"/>
    <w:rsid w:val="00300324"/>
    <w:rsid w:val="003404FC"/>
    <w:rsid w:val="00362159"/>
    <w:rsid w:val="003636BF"/>
    <w:rsid w:val="0037479F"/>
    <w:rsid w:val="003845B4"/>
    <w:rsid w:val="00387B1A"/>
    <w:rsid w:val="003A6050"/>
    <w:rsid w:val="003B36C6"/>
    <w:rsid w:val="003B3C13"/>
    <w:rsid w:val="003E1C74"/>
    <w:rsid w:val="003E68BE"/>
    <w:rsid w:val="00442DE2"/>
    <w:rsid w:val="004C7708"/>
    <w:rsid w:val="004F0F2C"/>
    <w:rsid w:val="004F4E7B"/>
    <w:rsid w:val="005261E1"/>
    <w:rsid w:val="00526246"/>
    <w:rsid w:val="00532091"/>
    <w:rsid w:val="005363DA"/>
    <w:rsid w:val="00556CE0"/>
    <w:rsid w:val="00567106"/>
    <w:rsid w:val="00596E5A"/>
    <w:rsid w:val="005A07E9"/>
    <w:rsid w:val="005D13C1"/>
    <w:rsid w:val="005D2AC3"/>
    <w:rsid w:val="005E1D3C"/>
    <w:rsid w:val="005E704E"/>
    <w:rsid w:val="006015AB"/>
    <w:rsid w:val="00604BAA"/>
    <w:rsid w:val="00604C25"/>
    <w:rsid w:val="00632253"/>
    <w:rsid w:val="00642714"/>
    <w:rsid w:val="006455CE"/>
    <w:rsid w:val="00677197"/>
    <w:rsid w:val="00692B11"/>
    <w:rsid w:val="006C7EF7"/>
    <w:rsid w:val="006D42D9"/>
    <w:rsid w:val="006F3400"/>
    <w:rsid w:val="00711BA2"/>
    <w:rsid w:val="0072019E"/>
    <w:rsid w:val="00733017"/>
    <w:rsid w:val="00742284"/>
    <w:rsid w:val="0075239C"/>
    <w:rsid w:val="00763846"/>
    <w:rsid w:val="00783310"/>
    <w:rsid w:val="007A4A6D"/>
    <w:rsid w:val="007C3D5C"/>
    <w:rsid w:val="007D1BCF"/>
    <w:rsid w:val="007D5F14"/>
    <w:rsid w:val="007D75CF"/>
    <w:rsid w:val="007E6DC5"/>
    <w:rsid w:val="007F1BDC"/>
    <w:rsid w:val="00805AA7"/>
    <w:rsid w:val="008071FE"/>
    <w:rsid w:val="00814DD8"/>
    <w:rsid w:val="0088043C"/>
    <w:rsid w:val="00880931"/>
    <w:rsid w:val="008906C9"/>
    <w:rsid w:val="008A7ECA"/>
    <w:rsid w:val="008B166C"/>
    <w:rsid w:val="008B3FE1"/>
    <w:rsid w:val="008C5738"/>
    <w:rsid w:val="008D04F0"/>
    <w:rsid w:val="008D3D12"/>
    <w:rsid w:val="008F3500"/>
    <w:rsid w:val="00924E3C"/>
    <w:rsid w:val="009612BB"/>
    <w:rsid w:val="00994953"/>
    <w:rsid w:val="00995094"/>
    <w:rsid w:val="0099632F"/>
    <w:rsid w:val="009B0150"/>
    <w:rsid w:val="009B706D"/>
    <w:rsid w:val="009D2C01"/>
    <w:rsid w:val="009D52B3"/>
    <w:rsid w:val="009F601F"/>
    <w:rsid w:val="00A04A30"/>
    <w:rsid w:val="00A125C5"/>
    <w:rsid w:val="00A17C11"/>
    <w:rsid w:val="00A24834"/>
    <w:rsid w:val="00A5039D"/>
    <w:rsid w:val="00A65EE7"/>
    <w:rsid w:val="00A70133"/>
    <w:rsid w:val="00A746F9"/>
    <w:rsid w:val="00A931B8"/>
    <w:rsid w:val="00AA0D22"/>
    <w:rsid w:val="00AB50DB"/>
    <w:rsid w:val="00AC2465"/>
    <w:rsid w:val="00AC452D"/>
    <w:rsid w:val="00AD127D"/>
    <w:rsid w:val="00AE129A"/>
    <w:rsid w:val="00AF2563"/>
    <w:rsid w:val="00B00B4C"/>
    <w:rsid w:val="00B17141"/>
    <w:rsid w:val="00B20700"/>
    <w:rsid w:val="00B31575"/>
    <w:rsid w:val="00B66CA1"/>
    <w:rsid w:val="00B726C5"/>
    <w:rsid w:val="00B8547D"/>
    <w:rsid w:val="00B8749F"/>
    <w:rsid w:val="00B93BAD"/>
    <w:rsid w:val="00B95595"/>
    <w:rsid w:val="00BA47B1"/>
    <w:rsid w:val="00BC4E24"/>
    <w:rsid w:val="00C00FDC"/>
    <w:rsid w:val="00C023B2"/>
    <w:rsid w:val="00C11061"/>
    <w:rsid w:val="00C250D5"/>
    <w:rsid w:val="00C32B6D"/>
    <w:rsid w:val="00C63643"/>
    <w:rsid w:val="00C70662"/>
    <w:rsid w:val="00C92898"/>
    <w:rsid w:val="00C95D3B"/>
    <w:rsid w:val="00CE7514"/>
    <w:rsid w:val="00D02EFE"/>
    <w:rsid w:val="00D23763"/>
    <w:rsid w:val="00D248DE"/>
    <w:rsid w:val="00D42023"/>
    <w:rsid w:val="00D62C25"/>
    <w:rsid w:val="00D666ED"/>
    <w:rsid w:val="00D71EEC"/>
    <w:rsid w:val="00D738E5"/>
    <w:rsid w:val="00D8542D"/>
    <w:rsid w:val="00D870FC"/>
    <w:rsid w:val="00DA4D72"/>
    <w:rsid w:val="00DC6A71"/>
    <w:rsid w:val="00DE5B46"/>
    <w:rsid w:val="00E0344D"/>
    <w:rsid w:val="00E0357D"/>
    <w:rsid w:val="00E03E91"/>
    <w:rsid w:val="00E10364"/>
    <w:rsid w:val="00E16470"/>
    <w:rsid w:val="00E24EC2"/>
    <w:rsid w:val="00E44A23"/>
    <w:rsid w:val="00E45B17"/>
    <w:rsid w:val="00E96041"/>
    <w:rsid w:val="00EA495F"/>
    <w:rsid w:val="00EC1A79"/>
    <w:rsid w:val="00ED7A16"/>
    <w:rsid w:val="00F23209"/>
    <w:rsid w:val="00F240BB"/>
    <w:rsid w:val="00F25603"/>
    <w:rsid w:val="00F362E4"/>
    <w:rsid w:val="00F46724"/>
    <w:rsid w:val="00F57FED"/>
    <w:rsid w:val="00F96CA6"/>
    <w:rsid w:val="00FF19A0"/>
    <w:rsid w:val="00FF25B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7C3D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C3D5C"/>
    <w:rPr>
      <w:rFonts w:ascii="Tahoma" w:hAnsi="Tahoma" w:cs="Tahoma"/>
      <w:sz w:val="16"/>
      <w:szCs w:val="16"/>
      <w:lang w:val="en-US"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72019E"/>
    <w:pPr>
      <w:spacing w:line="240" w:lineRule="auto"/>
    </w:pPr>
    <w:rPr>
      <w:rFonts w:ascii="Calibri" w:eastAsiaTheme="minorHAnsi" w:hAnsi="Calibri" w:cs="Consolas"/>
      <w:sz w:val="22"/>
      <w:szCs w:val="21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72019E"/>
    <w:rPr>
      <w:rFonts w:ascii="Calibri" w:eastAsiaTheme="minorHAnsi" w:hAnsi="Calibri" w:cs="Consolas"/>
      <w:sz w:val="22"/>
      <w:szCs w:val="21"/>
      <w:lang w:eastAsia="en-US"/>
    </w:rPr>
  </w:style>
  <w:style w:type="character" w:styleId="Krepko">
    <w:name w:val="Strong"/>
    <w:basedOn w:val="Privzetapisavaodstavka"/>
    <w:uiPriority w:val="22"/>
    <w:qFormat/>
    <w:rsid w:val="00AE129A"/>
    <w:rPr>
      <w:b/>
      <w:bCs/>
    </w:rPr>
  </w:style>
  <w:style w:type="character" w:styleId="SledenaHiperpovezava">
    <w:name w:val="FollowedHyperlink"/>
    <w:basedOn w:val="Privzetapisavaodstavka"/>
    <w:rsid w:val="00D420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7C3D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C3D5C"/>
    <w:rPr>
      <w:rFonts w:ascii="Tahoma" w:hAnsi="Tahoma" w:cs="Tahoma"/>
      <w:sz w:val="16"/>
      <w:szCs w:val="16"/>
      <w:lang w:val="en-US"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72019E"/>
    <w:pPr>
      <w:spacing w:line="240" w:lineRule="auto"/>
    </w:pPr>
    <w:rPr>
      <w:rFonts w:ascii="Calibri" w:eastAsiaTheme="minorHAnsi" w:hAnsi="Calibri" w:cs="Consolas"/>
      <w:sz w:val="22"/>
      <w:szCs w:val="21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72019E"/>
    <w:rPr>
      <w:rFonts w:ascii="Calibri" w:eastAsiaTheme="minorHAnsi" w:hAnsi="Calibri" w:cs="Consolas"/>
      <w:sz w:val="22"/>
      <w:szCs w:val="21"/>
      <w:lang w:eastAsia="en-US"/>
    </w:rPr>
  </w:style>
  <w:style w:type="character" w:styleId="Krepko">
    <w:name w:val="Strong"/>
    <w:basedOn w:val="Privzetapisavaodstavka"/>
    <w:uiPriority w:val="22"/>
    <w:qFormat/>
    <w:rsid w:val="00AE129A"/>
    <w:rPr>
      <w:b/>
      <w:bCs/>
    </w:rPr>
  </w:style>
  <w:style w:type="character" w:styleId="SledenaHiperpovezava">
    <w:name w:val="FollowedHyperlink"/>
    <w:basedOn w:val="Privzetapisavaodstavka"/>
    <w:rsid w:val="00D420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3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m/r/WKHM9V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jan.jakopic\Desktop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MOP_direktorat_vode_investicije.dot</Template>
  <TotalTime>4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Bojan Jakopič</dc:creator>
  <cp:lastModifiedBy>abizjak</cp:lastModifiedBy>
  <cp:revision>4</cp:revision>
  <cp:lastPrinted>2015-11-03T07:44:00Z</cp:lastPrinted>
  <dcterms:created xsi:type="dcterms:W3CDTF">2015-11-17T12:53:00Z</dcterms:created>
  <dcterms:modified xsi:type="dcterms:W3CDTF">2015-11-19T09:06:00Z</dcterms:modified>
</cp:coreProperties>
</file>