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6F451" w14:textId="023C6558" w:rsidR="00600599" w:rsidRDefault="00600599" w:rsidP="00E339A3">
      <w:pPr>
        <w:pStyle w:val="Notranjinaslov-ime"/>
        <w:rPr>
          <w:rFonts w:ascii="Times New Roman" w:hAnsi="Times New Roman"/>
          <w:sz w:val="24"/>
          <w:szCs w:val="24"/>
        </w:rPr>
      </w:pPr>
      <w:r w:rsidRPr="007250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B77206" wp14:editId="7DEEAE30">
                <wp:simplePos x="0" y="0"/>
                <wp:positionH relativeFrom="margin">
                  <wp:align>right</wp:align>
                </wp:positionH>
                <wp:positionV relativeFrom="paragraph">
                  <wp:posOffset>331</wp:posOffset>
                </wp:positionV>
                <wp:extent cx="1463040" cy="314553"/>
                <wp:effectExtent l="0" t="0" r="3810" b="952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14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6C634" w14:textId="6F2AF0BB" w:rsidR="00600599" w:rsidRPr="00997FEC" w:rsidRDefault="00600599" w:rsidP="00600599">
                            <w:pPr>
                              <w:tabs>
                                <w:tab w:val="left" w:pos="993"/>
                              </w:tabs>
                              <w:jc w:val="left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97FEC">
                              <w:rPr>
                                <w:rFonts w:ascii="Arial" w:hAnsi="Arial" w:cs="Arial"/>
                                <w:szCs w:val="24"/>
                              </w:rPr>
                              <w:t>Datum:</w:t>
                            </w:r>
                            <w:r w:rsidR="004B1B1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F71F90">
                              <w:rPr>
                                <w:rFonts w:ascii="Arial" w:hAnsi="Arial" w:cs="Arial"/>
                                <w:szCs w:val="24"/>
                              </w:rPr>
                              <w:t>2</w:t>
                            </w:r>
                            <w:r w:rsidR="00307EE7">
                              <w:rPr>
                                <w:rFonts w:ascii="Arial" w:hAnsi="Arial" w:cs="Arial"/>
                                <w:szCs w:val="24"/>
                              </w:rPr>
                              <w:t>8</w:t>
                            </w:r>
                            <w:r w:rsidR="00AE61CC" w:rsidRPr="007B40A3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</w:t>
                            </w:r>
                            <w:r w:rsidR="006512AE">
                              <w:rPr>
                                <w:rFonts w:ascii="Arial" w:hAnsi="Arial" w:cs="Arial"/>
                                <w:szCs w:val="24"/>
                              </w:rPr>
                              <w:t>7</w:t>
                            </w:r>
                            <w:r w:rsidR="00816A62" w:rsidRPr="007B40A3">
                              <w:rPr>
                                <w:rFonts w:ascii="Arial" w:hAnsi="Arial" w:cs="Arial"/>
                                <w:szCs w:val="24"/>
                              </w:rPr>
                              <w:t>. 20</w:t>
                            </w:r>
                            <w:r w:rsidR="005B5D87">
                              <w:rPr>
                                <w:rFonts w:ascii="Arial" w:hAnsi="Arial" w:cs="Arial"/>
                                <w:szCs w:val="24"/>
                              </w:rPr>
                              <w:t>2</w:t>
                            </w:r>
                            <w:r w:rsidR="00E41090">
                              <w:rPr>
                                <w:rFonts w:ascii="Arial" w:hAnsi="Arial" w:cs="Arial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772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4pt;margin-top:.05pt;width:115.2pt;height:24.7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" stroked="f">
                <v:textbox>
                  <w:txbxContent>
                    <w:p w14:paraId="07E6C634" w14:textId="6F2AF0BB" w:rsidR="00600599" w:rsidRPr="00997FEC" w:rsidRDefault="00600599" w:rsidP="00600599">
                      <w:pPr>
                        <w:tabs>
                          <w:tab w:val="left" w:pos="993"/>
                        </w:tabs>
                        <w:jc w:val="left"/>
                        <w:rPr>
                          <w:rFonts w:ascii="Arial" w:hAnsi="Arial" w:cs="Arial"/>
                          <w:szCs w:val="24"/>
                        </w:rPr>
                      </w:pPr>
                      <w:r w:rsidRPr="00997FEC">
                        <w:rPr>
                          <w:rFonts w:ascii="Arial" w:hAnsi="Arial" w:cs="Arial"/>
                          <w:szCs w:val="24"/>
                        </w:rPr>
                        <w:t>Datum:</w:t>
                      </w:r>
                      <w:r w:rsidR="004B1B1E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F71F90">
                        <w:rPr>
                          <w:rFonts w:ascii="Arial" w:hAnsi="Arial" w:cs="Arial"/>
                          <w:szCs w:val="24"/>
                        </w:rPr>
                        <w:t>2</w:t>
                      </w:r>
                      <w:r w:rsidR="00307EE7">
                        <w:rPr>
                          <w:rFonts w:ascii="Arial" w:hAnsi="Arial" w:cs="Arial"/>
                          <w:szCs w:val="24"/>
                        </w:rPr>
                        <w:t>8</w:t>
                      </w:r>
                      <w:r w:rsidR="00AE61CC" w:rsidRPr="007B40A3">
                        <w:rPr>
                          <w:rFonts w:ascii="Arial" w:hAnsi="Arial" w:cs="Arial"/>
                          <w:szCs w:val="24"/>
                        </w:rPr>
                        <w:t xml:space="preserve">. </w:t>
                      </w:r>
                      <w:r w:rsidR="006512AE">
                        <w:rPr>
                          <w:rFonts w:ascii="Arial" w:hAnsi="Arial" w:cs="Arial"/>
                          <w:szCs w:val="24"/>
                        </w:rPr>
                        <w:t>7</w:t>
                      </w:r>
                      <w:r w:rsidR="00816A62" w:rsidRPr="007B40A3">
                        <w:rPr>
                          <w:rFonts w:ascii="Arial" w:hAnsi="Arial" w:cs="Arial"/>
                          <w:szCs w:val="24"/>
                        </w:rPr>
                        <w:t>. 20</w:t>
                      </w:r>
                      <w:r w:rsidR="005B5D87">
                        <w:rPr>
                          <w:rFonts w:ascii="Arial" w:hAnsi="Arial" w:cs="Arial"/>
                          <w:szCs w:val="24"/>
                        </w:rPr>
                        <w:t>2</w:t>
                      </w:r>
                      <w:r w:rsidR="00E41090">
                        <w:rPr>
                          <w:rFonts w:ascii="Arial" w:hAnsi="Arial" w:cs="Arial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789E3" w14:textId="77777777" w:rsidR="007F17D9" w:rsidRPr="00816A62" w:rsidRDefault="00454EDC" w:rsidP="00033707">
      <w:pPr>
        <w:tabs>
          <w:tab w:val="left" w:pos="1134"/>
          <w:tab w:val="left" w:pos="9072"/>
        </w:tabs>
        <w:jc w:val="center"/>
        <w:outlineLvl w:val="0"/>
        <w:rPr>
          <w:rFonts w:ascii="Arial" w:hAnsi="Arial" w:cs="Arial"/>
          <w:sz w:val="22"/>
          <w:szCs w:val="22"/>
        </w:rPr>
      </w:pPr>
      <w:r w:rsidRPr="00816A62">
        <w:rPr>
          <w:rFonts w:ascii="Arial" w:hAnsi="Arial" w:cs="Arial"/>
          <w:sz w:val="22"/>
          <w:szCs w:val="22"/>
        </w:rPr>
        <w:t xml:space="preserve">Komunala Slovenj Gradec d.o.o. </w:t>
      </w:r>
      <w:r w:rsidR="007F17D9">
        <w:rPr>
          <w:rFonts w:ascii="Arial" w:hAnsi="Arial" w:cs="Arial"/>
          <w:sz w:val="22"/>
          <w:szCs w:val="22"/>
        </w:rPr>
        <w:t>vabi k sodelovanju</w:t>
      </w:r>
      <w:r w:rsidR="00033707">
        <w:rPr>
          <w:rFonts w:ascii="Arial" w:hAnsi="Arial" w:cs="Arial"/>
          <w:sz w:val="22"/>
          <w:szCs w:val="22"/>
        </w:rPr>
        <w:t xml:space="preserve"> </w:t>
      </w:r>
      <w:r w:rsidR="007F17D9">
        <w:rPr>
          <w:rFonts w:ascii="Arial" w:hAnsi="Arial" w:cs="Arial"/>
          <w:sz w:val="22"/>
          <w:szCs w:val="22"/>
        </w:rPr>
        <w:t xml:space="preserve">na </w:t>
      </w:r>
    </w:p>
    <w:p w14:paraId="6E81A7B9" w14:textId="77777777" w:rsidR="007F17D9" w:rsidRPr="004506C4" w:rsidRDefault="007F17D9" w:rsidP="00816A62">
      <w:pPr>
        <w:pStyle w:val="Besedilo"/>
        <w:jc w:val="center"/>
        <w:rPr>
          <w:rFonts w:ascii="Arial" w:hAnsi="Arial" w:cs="Arial"/>
          <w:b/>
          <w:sz w:val="24"/>
          <w:szCs w:val="24"/>
        </w:rPr>
      </w:pPr>
    </w:p>
    <w:p w14:paraId="7F0C5FC3" w14:textId="177069F5" w:rsidR="00454EDC" w:rsidRPr="00EB0AD8" w:rsidRDefault="00454EDC" w:rsidP="00816A62">
      <w:pPr>
        <w:pStyle w:val="Besedilo"/>
        <w:jc w:val="center"/>
        <w:rPr>
          <w:rFonts w:ascii="Arial" w:hAnsi="Arial" w:cs="Arial"/>
          <w:b/>
          <w:color w:val="9BBB59" w:themeColor="accent3"/>
          <w:sz w:val="36"/>
          <w:szCs w:val="36"/>
        </w:rPr>
      </w:pPr>
      <w:r w:rsidRPr="00EB0AD8">
        <w:rPr>
          <w:rFonts w:ascii="Arial" w:hAnsi="Arial" w:cs="Arial"/>
          <w:b/>
          <w:color w:val="9BBB59" w:themeColor="accent3"/>
          <w:sz w:val="36"/>
          <w:szCs w:val="36"/>
        </w:rPr>
        <w:t>NAGRADNI NATEČAJ</w:t>
      </w:r>
      <w:r w:rsidR="00B77798" w:rsidRPr="00EB0AD8">
        <w:rPr>
          <w:rFonts w:ascii="Arial" w:hAnsi="Arial" w:cs="Arial"/>
          <w:b/>
          <w:color w:val="9BBB59" w:themeColor="accent3"/>
          <w:sz w:val="36"/>
          <w:szCs w:val="36"/>
        </w:rPr>
        <w:t xml:space="preserve"> ZA VRTCE</w:t>
      </w:r>
      <w:r w:rsidR="00EB0AD8" w:rsidRPr="00EB0AD8">
        <w:rPr>
          <w:rFonts w:ascii="Arial" w:hAnsi="Arial" w:cs="Arial"/>
          <w:b/>
          <w:color w:val="9BBB59" w:themeColor="accent3"/>
          <w:sz w:val="36"/>
          <w:szCs w:val="36"/>
        </w:rPr>
        <w:t xml:space="preserve"> - </w:t>
      </w:r>
    </w:p>
    <w:p w14:paraId="18C2A9EA" w14:textId="580006A0" w:rsidR="00816A62" w:rsidRPr="00E17F12" w:rsidRDefault="00067BE8" w:rsidP="00816A62">
      <w:pPr>
        <w:pStyle w:val="Besedil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3412FA">
        <w:rPr>
          <w:rFonts w:ascii="Arial" w:hAnsi="Arial" w:cs="Arial"/>
          <w:b/>
          <w:color w:val="9BBB59" w:themeColor="accent3"/>
          <w:sz w:val="32"/>
          <w:szCs w:val="32"/>
        </w:rPr>
        <w:t>"</w:t>
      </w:r>
      <w:r w:rsidR="0033414F">
        <w:rPr>
          <w:rFonts w:ascii="Arial" w:hAnsi="Arial" w:cs="Arial"/>
          <w:b/>
          <w:color w:val="9BBB59" w:themeColor="accent3"/>
          <w:sz w:val="32"/>
          <w:szCs w:val="32"/>
        </w:rPr>
        <w:t>KOMUNALKO</w:t>
      </w:r>
      <w:r w:rsidR="00E41090">
        <w:rPr>
          <w:rFonts w:ascii="Arial" w:hAnsi="Arial" w:cs="Arial"/>
          <w:b/>
          <w:color w:val="9BBB59" w:themeColor="accent3"/>
          <w:sz w:val="32"/>
          <w:szCs w:val="32"/>
        </w:rPr>
        <w:t xml:space="preserve"> - KURJAČ</w:t>
      </w:r>
      <w:r w:rsidR="00EB0AD8" w:rsidRPr="003412FA">
        <w:rPr>
          <w:rFonts w:ascii="Arial" w:hAnsi="Arial" w:cs="Arial"/>
          <w:b/>
          <w:color w:val="9BBB59" w:themeColor="accent3"/>
          <w:sz w:val="32"/>
          <w:szCs w:val="32"/>
        </w:rPr>
        <w:t>"</w:t>
      </w:r>
      <w:r w:rsidR="00E17F12">
        <w:rPr>
          <w:rFonts w:ascii="Arial" w:hAnsi="Arial" w:cs="Arial"/>
          <w:b/>
          <w:color w:val="9BBB59" w:themeColor="accent3"/>
          <w:sz w:val="32"/>
          <w:szCs w:val="32"/>
        </w:rPr>
        <w:t xml:space="preserve"> </w:t>
      </w:r>
    </w:p>
    <w:p w14:paraId="7EFD2309" w14:textId="77777777" w:rsidR="00454EDC" w:rsidRDefault="00454EDC" w:rsidP="00816A62">
      <w:pPr>
        <w:pStyle w:val="Besedilo"/>
        <w:ind w:left="720"/>
        <w:jc w:val="left"/>
        <w:rPr>
          <w:rFonts w:ascii="Arial" w:hAnsi="Arial" w:cs="Arial"/>
          <w:color w:val="000000" w:themeColor="text1"/>
          <w:sz w:val="24"/>
          <w:szCs w:val="24"/>
        </w:rPr>
      </w:pPr>
    </w:p>
    <w:p w14:paraId="503616D7" w14:textId="77777777" w:rsidR="00636646" w:rsidRDefault="00A12B1B" w:rsidP="00E41090">
      <w:pPr>
        <w:pStyle w:val="Besedil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Dragi</w:t>
      </w:r>
      <w:r w:rsidR="004177EC">
        <w:rPr>
          <w:rFonts w:ascii="Arial" w:hAnsi="Arial" w:cs="Arial"/>
          <w:color w:val="000000" w:themeColor="text1"/>
          <w:sz w:val="24"/>
          <w:szCs w:val="24"/>
        </w:rPr>
        <w:t xml:space="preserve"> otroci in mentorji,</w:t>
      </w:r>
    </w:p>
    <w:p w14:paraId="461718A3" w14:textId="13887698" w:rsidR="00636646" w:rsidRPr="00816A62" w:rsidRDefault="00636646" w:rsidP="009E3801">
      <w:pPr>
        <w:pStyle w:val="Besedilo"/>
        <w:ind w:left="72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769EDBE" w14:textId="134A929C" w:rsidR="00AF5AF4" w:rsidRDefault="00AE61CC" w:rsidP="00151F2F">
      <w:pPr>
        <w:pStyle w:val="Besedil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A12B1B" w:rsidRPr="00816A62">
        <w:rPr>
          <w:rFonts w:ascii="Arial" w:hAnsi="Arial" w:cs="Arial"/>
        </w:rPr>
        <w:t xml:space="preserve">abimo </w:t>
      </w:r>
      <w:r w:rsidR="007F17D9">
        <w:rPr>
          <w:rFonts w:ascii="Arial" w:hAnsi="Arial" w:cs="Arial"/>
        </w:rPr>
        <w:t>vas,</w:t>
      </w:r>
      <w:r w:rsidR="00A12B1B">
        <w:rPr>
          <w:rFonts w:ascii="Arial" w:hAnsi="Arial" w:cs="Arial"/>
        </w:rPr>
        <w:t xml:space="preserve"> da sodelujete v natečaju, v katerem i</w:t>
      </w:r>
      <w:r w:rsidR="00B43846" w:rsidRPr="00816A62">
        <w:rPr>
          <w:rFonts w:ascii="Arial" w:hAnsi="Arial" w:cs="Arial"/>
        </w:rPr>
        <w:t xml:space="preserve">ščemo </w:t>
      </w:r>
      <w:r w:rsidR="00816A62">
        <w:rPr>
          <w:rFonts w:ascii="Arial" w:hAnsi="Arial" w:cs="Arial"/>
        </w:rPr>
        <w:t>risbo</w:t>
      </w:r>
      <w:r w:rsidR="00B43846" w:rsidRPr="00816A62">
        <w:rPr>
          <w:rFonts w:ascii="Arial" w:hAnsi="Arial" w:cs="Arial"/>
        </w:rPr>
        <w:t xml:space="preserve">, ki bo kar najbolje </w:t>
      </w:r>
      <w:r w:rsidR="00816A62">
        <w:rPr>
          <w:rFonts w:ascii="Arial" w:hAnsi="Arial" w:cs="Arial"/>
        </w:rPr>
        <w:t>predstavil</w:t>
      </w:r>
      <w:r w:rsidR="000A5E2F">
        <w:rPr>
          <w:rFonts w:ascii="Arial" w:hAnsi="Arial" w:cs="Arial"/>
        </w:rPr>
        <w:t>a</w:t>
      </w:r>
      <w:r w:rsidR="00816A62">
        <w:rPr>
          <w:rFonts w:ascii="Arial" w:hAnsi="Arial" w:cs="Arial"/>
        </w:rPr>
        <w:t xml:space="preserve"> </w:t>
      </w:r>
      <w:r w:rsidR="0033414F">
        <w:rPr>
          <w:rFonts w:ascii="Arial" w:hAnsi="Arial" w:cs="Arial"/>
        </w:rPr>
        <w:t>našega</w:t>
      </w:r>
      <w:r w:rsidR="00EB0AD8">
        <w:rPr>
          <w:rFonts w:ascii="Arial" w:hAnsi="Arial" w:cs="Arial"/>
        </w:rPr>
        <w:t xml:space="preserve"> </w:t>
      </w:r>
      <w:r w:rsidR="00067BE8" w:rsidRPr="005B5D87">
        <w:rPr>
          <w:rFonts w:ascii="Arial" w:hAnsi="Arial" w:cs="Arial"/>
          <w:b/>
          <w:bCs/>
        </w:rPr>
        <w:t>"</w:t>
      </w:r>
      <w:proofErr w:type="spellStart"/>
      <w:r w:rsidR="0033414F">
        <w:rPr>
          <w:rFonts w:ascii="Arial" w:hAnsi="Arial" w:cs="Arial"/>
          <w:b/>
          <w:bCs/>
        </w:rPr>
        <w:t>Komunalka</w:t>
      </w:r>
      <w:proofErr w:type="spellEnd"/>
      <w:r w:rsidR="00476F07">
        <w:rPr>
          <w:rFonts w:ascii="Arial" w:hAnsi="Arial" w:cs="Arial"/>
          <w:b/>
          <w:bCs/>
        </w:rPr>
        <w:t xml:space="preserve"> - kurjača</w:t>
      </w:r>
      <w:r w:rsidR="004B1B1E">
        <w:rPr>
          <w:rFonts w:ascii="Arial" w:hAnsi="Arial" w:cs="Arial"/>
          <w:b/>
          <w:bCs/>
        </w:rPr>
        <w:t>"</w:t>
      </w:r>
      <w:r w:rsidR="00067BE8">
        <w:rPr>
          <w:rFonts w:ascii="Arial" w:hAnsi="Arial" w:cs="Arial"/>
        </w:rPr>
        <w:t xml:space="preserve">. </w:t>
      </w:r>
      <w:proofErr w:type="spellStart"/>
      <w:r w:rsidR="00151F2F">
        <w:rPr>
          <w:rFonts w:ascii="Arial" w:hAnsi="Arial" w:cs="Arial"/>
        </w:rPr>
        <w:t>Komunalko</w:t>
      </w:r>
      <w:proofErr w:type="spellEnd"/>
      <w:r w:rsidR="00151F2F">
        <w:rPr>
          <w:rFonts w:ascii="Arial" w:hAnsi="Arial" w:cs="Arial"/>
        </w:rPr>
        <w:t xml:space="preserve"> je maskota Komunale Slovenj Gradec, takšna kot smo »</w:t>
      </w:r>
      <w:proofErr w:type="spellStart"/>
      <w:r w:rsidR="00151F2F">
        <w:rPr>
          <w:rFonts w:ascii="Arial" w:hAnsi="Arial" w:cs="Arial"/>
        </w:rPr>
        <w:t>komunalci</w:t>
      </w:r>
      <w:proofErr w:type="spellEnd"/>
      <w:r w:rsidR="00151F2F">
        <w:rPr>
          <w:rFonts w:ascii="Arial" w:hAnsi="Arial" w:cs="Arial"/>
        </w:rPr>
        <w:t xml:space="preserve">«, marljiva, vestna, delovna čebelica, ki poskrbi za čisto, urejeno in prijazno okolje v katerem živimo. </w:t>
      </w:r>
      <w:r w:rsidR="00476F07">
        <w:rPr>
          <w:rFonts w:ascii="Arial" w:hAnsi="Arial" w:cs="Arial"/>
        </w:rPr>
        <w:t xml:space="preserve">V letu </w:t>
      </w:r>
      <w:r w:rsidR="00503479">
        <w:rPr>
          <w:rFonts w:ascii="Arial" w:hAnsi="Arial" w:cs="Arial"/>
        </w:rPr>
        <w:t>202</w:t>
      </w:r>
      <w:r w:rsidR="002C7D8E">
        <w:rPr>
          <w:rFonts w:ascii="Arial" w:hAnsi="Arial" w:cs="Arial"/>
        </w:rPr>
        <w:t>1</w:t>
      </w:r>
      <w:r w:rsidR="00503479">
        <w:rPr>
          <w:rFonts w:ascii="Arial" w:hAnsi="Arial" w:cs="Arial"/>
        </w:rPr>
        <w:t xml:space="preserve"> </w:t>
      </w:r>
      <w:r w:rsidR="00476F07">
        <w:rPr>
          <w:rFonts w:ascii="Arial" w:hAnsi="Arial" w:cs="Arial"/>
        </w:rPr>
        <w:t>smo zgradili novo kotlarno na lesno biomaso v kateri "</w:t>
      </w:r>
      <w:proofErr w:type="spellStart"/>
      <w:r w:rsidR="00476F07">
        <w:rPr>
          <w:rFonts w:ascii="Arial" w:hAnsi="Arial" w:cs="Arial"/>
        </w:rPr>
        <w:t>Komunalko</w:t>
      </w:r>
      <w:proofErr w:type="spellEnd"/>
      <w:r w:rsidR="00476F07">
        <w:rPr>
          <w:rFonts w:ascii="Arial" w:hAnsi="Arial" w:cs="Arial"/>
        </w:rPr>
        <w:t xml:space="preserve"> – kurjač"</w:t>
      </w:r>
      <w:r w:rsidR="00503479">
        <w:rPr>
          <w:rFonts w:ascii="Arial" w:hAnsi="Arial" w:cs="Arial"/>
        </w:rPr>
        <w:t xml:space="preserve"> pozimi kuri z lesnimi sekanci in omogoča, da so v Slovenj Gradcu vsi prebivalci, ki živijo v blokih in okolici na toplem. Pri tem ne onesnažuje okolja in tudi gorivo (lesni sekanci) je vedno na voljo</w:t>
      </w:r>
      <w:r w:rsidR="00DB584B">
        <w:rPr>
          <w:rFonts w:ascii="Arial" w:hAnsi="Arial" w:cs="Arial"/>
        </w:rPr>
        <w:t xml:space="preserve">. </w:t>
      </w:r>
      <w:r w:rsidR="005B5D87">
        <w:rPr>
          <w:rFonts w:ascii="Arial" w:hAnsi="Arial" w:cs="Arial"/>
        </w:rPr>
        <w:t xml:space="preserve">Z nagradnim likovnim natečajem </w:t>
      </w:r>
      <w:r w:rsidR="00151F2F">
        <w:rPr>
          <w:rFonts w:ascii="Arial" w:hAnsi="Arial" w:cs="Arial"/>
        </w:rPr>
        <w:t xml:space="preserve">želimo, da otroci spoznajo maskoto Komunale Slovenj Gradec ter da </w:t>
      </w:r>
      <w:r w:rsidR="00151F2F" w:rsidRPr="00C27B24">
        <w:rPr>
          <w:rFonts w:ascii="Arial" w:hAnsi="Arial" w:cs="Arial"/>
          <w:b/>
          <w:bCs/>
        </w:rPr>
        <w:t xml:space="preserve">se seznanijo </w:t>
      </w:r>
      <w:r w:rsidR="00503479">
        <w:rPr>
          <w:rFonts w:ascii="Arial" w:hAnsi="Arial" w:cs="Arial"/>
          <w:b/>
          <w:bCs/>
        </w:rPr>
        <w:t>z dejavnostjo Komunaln</w:t>
      </w:r>
      <w:r w:rsidR="009A05B3">
        <w:rPr>
          <w:rFonts w:ascii="Arial" w:hAnsi="Arial" w:cs="Arial"/>
          <w:b/>
          <w:bCs/>
        </w:rPr>
        <w:t>e</w:t>
      </w:r>
      <w:r w:rsidR="00503479">
        <w:rPr>
          <w:rFonts w:ascii="Arial" w:hAnsi="Arial" w:cs="Arial"/>
          <w:b/>
          <w:bCs/>
        </w:rPr>
        <w:t xml:space="preserve"> energetik</w:t>
      </w:r>
      <w:r w:rsidR="009A05B3">
        <w:rPr>
          <w:rFonts w:ascii="Arial" w:hAnsi="Arial" w:cs="Arial"/>
          <w:b/>
          <w:bCs/>
        </w:rPr>
        <w:t xml:space="preserve">e ter pomenu lokalnega vira ogrevanja – les oz. lesne sekance ter zagotavljanja nemotenega ogrevanja za prebivalce pozimi. </w:t>
      </w:r>
      <w:r w:rsidR="009A05B3" w:rsidRPr="009A05B3">
        <w:rPr>
          <w:rFonts w:ascii="Arial" w:hAnsi="Arial" w:cs="Arial"/>
        </w:rPr>
        <w:t>Več o komunalni energetiki najdete na naši spletni strani</w:t>
      </w:r>
      <w:r w:rsidR="009A05B3">
        <w:rPr>
          <w:rFonts w:ascii="Arial" w:hAnsi="Arial" w:cs="Arial"/>
        </w:rPr>
        <w:t xml:space="preserve">: </w:t>
      </w:r>
      <w:hyperlink r:id="rId11" w:history="1">
        <w:r w:rsidR="00AF5AF4" w:rsidRPr="0059559C">
          <w:rPr>
            <w:rStyle w:val="Hiperpovezava"/>
            <w:rFonts w:ascii="Arial" w:hAnsi="Arial" w:cs="Arial"/>
          </w:rPr>
          <w:t>https://www.komusg.si/</w:t>
        </w:r>
      </w:hyperlink>
      <w:r w:rsidR="00AF5AF4">
        <w:rPr>
          <w:rFonts w:ascii="Arial" w:hAnsi="Arial" w:cs="Arial"/>
        </w:rPr>
        <w:t>.</w:t>
      </w:r>
    </w:p>
    <w:p w14:paraId="0E13E6B9" w14:textId="77777777" w:rsidR="00202AB2" w:rsidRDefault="00202AB2" w:rsidP="00151F2F">
      <w:pPr>
        <w:pStyle w:val="Besedilo"/>
        <w:rPr>
          <w:rFonts w:ascii="Arial" w:hAnsi="Arial" w:cs="Arial"/>
        </w:rPr>
      </w:pPr>
    </w:p>
    <w:p w14:paraId="17B891BC" w14:textId="539EBD09" w:rsidR="00A407D7" w:rsidRDefault="007E3ECF" w:rsidP="00151F2F">
      <w:pPr>
        <w:pStyle w:val="Besedil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2C56AA" wp14:editId="03F4685A">
            <wp:simplePos x="0" y="0"/>
            <wp:positionH relativeFrom="column">
              <wp:posOffset>3135173</wp:posOffset>
            </wp:positionH>
            <wp:positionV relativeFrom="paragraph">
              <wp:posOffset>129667</wp:posOffset>
            </wp:positionV>
            <wp:extent cx="2772461" cy="4679284"/>
            <wp:effectExtent l="0" t="0" r="8890" b="7620"/>
            <wp:wrapNone/>
            <wp:docPr id="10" name="Slika 10" descr="Slika, ki vsebuje besede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notranji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6" t="16947" r="48767"/>
                    <a:stretch/>
                  </pic:blipFill>
                  <pic:spPr bwMode="auto">
                    <a:xfrm>
                      <a:off x="0" y="0"/>
                      <a:ext cx="2775891" cy="46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9EF5A" w14:textId="2811F2DC" w:rsidR="00A407D7" w:rsidRDefault="00A407D7" w:rsidP="00151F2F">
      <w:pPr>
        <w:pStyle w:val="Besedilo"/>
        <w:rPr>
          <w:rFonts w:ascii="Arial" w:hAnsi="Arial" w:cs="Arial"/>
        </w:rPr>
      </w:pPr>
    </w:p>
    <w:p w14:paraId="2D924229" w14:textId="1388C0E0" w:rsidR="009A05B3" w:rsidRDefault="009A05B3" w:rsidP="00151F2F">
      <w:pPr>
        <w:pStyle w:val="Besedilo"/>
        <w:rPr>
          <w:rFonts w:ascii="Arial" w:hAnsi="Arial" w:cs="Arial"/>
        </w:rPr>
      </w:pPr>
    </w:p>
    <w:p w14:paraId="434D563A" w14:textId="1DCF9124" w:rsidR="009A05B3" w:rsidRDefault="009A05B3" w:rsidP="00151F2F">
      <w:pPr>
        <w:pStyle w:val="Besedilo"/>
        <w:rPr>
          <w:rFonts w:ascii="Arial" w:hAnsi="Arial" w:cs="Arial"/>
        </w:rPr>
      </w:pPr>
    </w:p>
    <w:p w14:paraId="0F1DE10C" w14:textId="69EFDD70" w:rsidR="00A407D7" w:rsidRDefault="007E3ECF" w:rsidP="00151F2F">
      <w:pPr>
        <w:pStyle w:val="Besedil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8C6F18" wp14:editId="5151585E">
            <wp:simplePos x="0" y="0"/>
            <wp:positionH relativeFrom="column">
              <wp:posOffset>-776289</wp:posOffset>
            </wp:positionH>
            <wp:positionV relativeFrom="paragraph">
              <wp:posOffset>257542</wp:posOffset>
            </wp:positionV>
            <wp:extent cx="4679704" cy="3120834"/>
            <wp:effectExtent l="0" t="1587" r="5397" b="5398"/>
            <wp:wrapNone/>
            <wp:docPr id="9" name="Slika 9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9704" cy="31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6BAD9" w14:textId="476ADEBD" w:rsidR="00A407D7" w:rsidRDefault="00A407D7" w:rsidP="00151F2F">
      <w:pPr>
        <w:pStyle w:val="Besedilo"/>
        <w:rPr>
          <w:rFonts w:ascii="Arial" w:hAnsi="Arial" w:cs="Arial"/>
        </w:rPr>
      </w:pPr>
    </w:p>
    <w:p w14:paraId="20086C06" w14:textId="5AAF8CD0" w:rsidR="00A407D7" w:rsidRDefault="00A407D7" w:rsidP="00151F2F">
      <w:pPr>
        <w:pStyle w:val="Besedilo"/>
        <w:rPr>
          <w:rFonts w:ascii="Arial" w:hAnsi="Arial" w:cs="Arial"/>
        </w:rPr>
      </w:pPr>
    </w:p>
    <w:p w14:paraId="665EDD1D" w14:textId="7D55E59A" w:rsidR="00A407D7" w:rsidRDefault="00A407D7" w:rsidP="00151F2F">
      <w:pPr>
        <w:pStyle w:val="Besedilo"/>
        <w:rPr>
          <w:rFonts w:ascii="Arial" w:hAnsi="Arial" w:cs="Arial"/>
        </w:rPr>
      </w:pPr>
    </w:p>
    <w:p w14:paraId="4F44ABAD" w14:textId="187AFC05" w:rsidR="00A407D7" w:rsidRDefault="00A407D7" w:rsidP="00151F2F">
      <w:pPr>
        <w:pStyle w:val="Besedilo"/>
        <w:rPr>
          <w:rFonts w:ascii="Arial" w:hAnsi="Arial" w:cs="Arial"/>
        </w:rPr>
      </w:pPr>
    </w:p>
    <w:p w14:paraId="4122FC12" w14:textId="762D177A" w:rsidR="00A407D7" w:rsidRDefault="00A407D7" w:rsidP="00151F2F">
      <w:pPr>
        <w:pStyle w:val="Besedilo"/>
        <w:rPr>
          <w:rFonts w:ascii="Arial" w:hAnsi="Arial" w:cs="Arial"/>
        </w:rPr>
      </w:pPr>
    </w:p>
    <w:p w14:paraId="3AEA9476" w14:textId="544E577F" w:rsidR="00A407D7" w:rsidRDefault="00A407D7" w:rsidP="00151F2F">
      <w:pPr>
        <w:pStyle w:val="Besedilo"/>
        <w:rPr>
          <w:rFonts w:ascii="Arial" w:hAnsi="Arial" w:cs="Arial"/>
        </w:rPr>
      </w:pPr>
    </w:p>
    <w:p w14:paraId="5C7F7ACD" w14:textId="2196F83F" w:rsidR="00A407D7" w:rsidRDefault="00A407D7" w:rsidP="00151F2F">
      <w:pPr>
        <w:pStyle w:val="Besedilo"/>
        <w:rPr>
          <w:rFonts w:ascii="Arial" w:hAnsi="Arial" w:cs="Arial"/>
        </w:rPr>
      </w:pPr>
    </w:p>
    <w:p w14:paraId="37BE4056" w14:textId="6D13C38A" w:rsidR="00A407D7" w:rsidRDefault="00A407D7" w:rsidP="00151F2F">
      <w:pPr>
        <w:pStyle w:val="Besedilo"/>
        <w:rPr>
          <w:rFonts w:ascii="Arial" w:hAnsi="Arial" w:cs="Arial"/>
        </w:rPr>
      </w:pPr>
    </w:p>
    <w:p w14:paraId="3BB98719" w14:textId="5780AC29" w:rsidR="00A407D7" w:rsidRDefault="00A407D7" w:rsidP="00151F2F">
      <w:pPr>
        <w:pStyle w:val="Besedilo"/>
        <w:rPr>
          <w:rFonts w:ascii="Arial" w:hAnsi="Arial" w:cs="Arial"/>
        </w:rPr>
      </w:pPr>
    </w:p>
    <w:p w14:paraId="7E59982D" w14:textId="4E2FFD25" w:rsidR="00A407D7" w:rsidRDefault="00A407D7" w:rsidP="00151F2F">
      <w:pPr>
        <w:pStyle w:val="Besedilo"/>
        <w:rPr>
          <w:rFonts w:ascii="Arial" w:hAnsi="Arial" w:cs="Arial"/>
        </w:rPr>
      </w:pPr>
    </w:p>
    <w:p w14:paraId="220F4597" w14:textId="3EED80D5" w:rsidR="00A407D7" w:rsidRDefault="00A407D7" w:rsidP="00151F2F">
      <w:pPr>
        <w:pStyle w:val="Besedilo"/>
        <w:rPr>
          <w:rFonts w:ascii="Arial" w:hAnsi="Arial" w:cs="Arial"/>
        </w:rPr>
      </w:pPr>
    </w:p>
    <w:p w14:paraId="38743017" w14:textId="5C65AB7C" w:rsidR="00A407D7" w:rsidRDefault="00A407D7" w:rsidP="00151F2F">
      <w:pPr>
        <w:pStyle w:val="Besedilo"/>
        <w:rPr>
          <w:rFonts w:ascii="Arial" w:hAnsi="Arial" w:cs="Arial"/>
        </w:rPr>
      </w:pPr>
    </w:p>
    <w:p w14:paraId="437098AD" w14:textId="519DFC83" w:rsidR="00A407D7" w:rsidRDefault="00A407D7" w:rsidP="00151F2F">
      <w:pPr>
        <w:pStyle w:val="Besedilo"/>
        <w:rPr>
          <w:rFonts w:ascii="Arial" w:hAnsi="Arial" w:cs="Arial"/>
        </w:rPr>
      </w:pPr>
    </w:p>
    <w:p w14:paraId="34ED1B5C" w14:textId="073F763C" w:rsidR="00A407D7" w:rsidRDefault="00A407D7" w:rsidP="00151F2F">
      <w:pPr>
        <w:pStyle w:val="Besedilo"/>
        <w:rPr>
          <w:rFonts w:ascii="Arial" w:hAnsi="Arial" w:cs="Arial"/>
        </w:rPr>
      </w:pPr>
    </w:p>
    <w:p w14:paraId="28A79F29" w14:textId="795DB2CB" w:rsidR="00A407D7" w:rsidRDefault="00EC041F" w:rsidP="00151F2F">
      <w:pPr>
        <w:pStyle w:val="Besedil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6858E0" wp14:editId="631B1D96">
            <wp:extent cx="5760720" cy="3840480"/>
            <wp:effectExtent l="0" t="0" r="0" b="7620"/>
            <wp:docPr id="8" name="Slika 8" descr="Slika, ki vsebuje besede notranji,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notranji, oprem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7BDF" w14:textId="194C918D" w:rsidR="00151F2F" w:rsidRDefault="00151F2F" w:rsidP="00151F2F">
      <w:pPr>
        <w:pStyle w:val="Besedilo"/>
        <w:rPr>
          <w:rFonts w:ascii="Arial" w:hAnsi="Arial" w:cs="Arial"/>
        </w:rPr>
      </w:pPr>
    </w:p>
    <w:p w14:paraId="29788166" w14:textId="570D2695" w:rsidR="00A407D7" w:rsidRDefault="00EC041F" w:rsidP="00151F2F">
      <w:pPr>
        <w:pStyle w:val="Besedil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A68F5D" wp14:editId="05CF02A8">
            <wp:extent cx="5760720" cy="3840480"/>
            <wp:effectExtent l="0" t="0" r="0" b="7620"/>
            <wp:docPr id="7" name="Slika 7" descr="Slika, ki vsebuje besede stav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stavba, notranj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E1DA" w14:textId="08335B4A" w:rsidR="00A407D7" w:rsidRDefault="00A407D7" w:rsidP="00151F2F">
      <w:pPr>
        <w:pStyle w:val="Besedilo"/>
        <w:rPr>
          <w:rFonts w:ascii="Arial" w:hAnsi="Arial" w:cs="Arial"/>
        </w:rPr>
      </w:pPr>
    </w:p>
    <w:p w14:paraId="3541D95C" w14:textId="3A3C7018" w:rsidR="00A407D7" w:rsidRDefault="00A407D7" w:rsidP="00151F2F">
      <w:pPr>
        <w:pStyle w:val="Besedilo"/>
        <w:rPr>
          <w:rFonts w:ascii="Arial" w:hAnsi="Arial" w:cs="Arial"/>
        </w:rPr>
      </w:pPr>
    </w:p>
    <w:p w14:paraId="3BA5221C" w14:textId="491A5A66" w:rsidR="00A407D7" w:rsidRDefault="00A407D7" w:rsidP="00151F2F">
      <w:pPr>
        <w:pStyle w:val="Besedilo"/>
        <w:rPr>
          <w:rFonts w:ascii="Arial" w:hAnsi="Arial" w:cs="Arial"/>
        </w:rPr>
      </w:pPr>
    </w:p>
    <w:p w14:paraId="130AC6CF" w14:textId="1F79BF2E" w:rsidR="00A407D7" w:rsidRDefault="00A407D7" w:rsidP="00151F2F">
      <w:pPr>
        <w:pStyle w:val="Besedilo"/>
        <w:rPr>
          <w:rFonts w:ascii="Arial" w:hAnsi="Arial" w:cs="Arial"/>
        </w:rPr>
      </w:pPr>
    </w:p>
    <w:p w14:paraId="1CA8023B" w14:textId="746A65F3" w:rsidR="00A407D7" w:rsidRDefault="00A407D7" w:rsidP="00151F2F">
      <w:pPr>
        <w:pStyle w:val="Besedilo"/>
        <w:rPr>
          <w:rFonts w:ascii="Arial" w:hAnsi="Arial" w:cs="Arial"/>
        </w:rPr>
      </w:pPr>
    </w:p>
    <w:p w14:paraId="341FF2EC" w14:textId="77777777" w:rsidR="00B43846" w:rsidRPr="00816A62" w:rsidRDefault="00B43846" w:rsidP="00B43846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lastRenderedPageBreak/>
        <w:t xml:space="preserve">Od vas </w:t>
      </w:r>
      <w:r w:rsidR="007F17D9">
        <w:rPr>
          <w:rFonts w:ascii="Arial" w:hAnsi="Arial" w:cs="Arial"/>
        </w:rPr>
        <w:t>želimo</w:t>
      </w:r>
      <w:r w:rsidRPr="00816A62">
        <w:rPr>
          <w:rFonts w:ascii="Arial" w:hAnsi="Arial" w:cs="Arial"/>
        </w:rPr>
        <w:t>, da ustvarite</w:t>
      </w:r>
      <w:r w:rsidR="007F17D9">
        <w:rPr>
          <w:rFonts w:ascii="Arial" w:hAnsi="Arial" w:cs="Arial"/>
        </w:rPr>
        <w:t xml:space="preserve"> inovativno in domiselno</w:t>
      </w:r>
      <w:r w:rsidRPr="00816A62">
        <w:rPr>
          <w:rFonts w:ascii="Arial" w:hAnsi="Arial" w:cs="Arial"/>
        </w:rPr>
        <w:t>:</w:t>
      </w:r>
    </w:p>
    <w:p w14:paraId="48B72804" w14:textId="24D205C1" w:rsidR="00B43846" w:rsidRPr="00816A62" w:rsidRDefault="000C0B06" w:rsidP="003412FA">
      <w:pPr>
        <w:pStyle w:val="Besedilo"/>
        <w:numPr>
          <w:ilvl w:val="0"/>
          <w:numId w:val="14"/>
        </w:numPr>
        <w:rPr>
          <w:rFonts w:ascii="Arial" w:hAnsi="Arial" w:cs="Arial"/>
        </w:rPr>
      </w:pPr>
      <w:r w:rsidRPr="00067BE8">
        <w:rPr>
          <w:rFonts w:ascii="Arial" w:hAnsi="Arial" w:cs="Arial"/>
          <w:b/>
          <w:color w:val="9BBB59" w:themeColor="accent3"/>
        </w:rPr>
        <w:t>RISBO "</w:t>
      </w:r>
      <w:r w:rsidR="0003289B">
        <w:rPr>
          <w:rFonts w:ascii="Arial" w:hAnsi="Arial" w:cs="Arial"/>
          <w:b/>
          <w:color w:val="9BBB59" w:themeColor="accent3"/>
        </w:rPr>
        <w:t>KOMUNALKO</w:t>
      </w:r>
      <w:r w:rsidR="009A05B3">
        <w:rPr>
          <w:rFonts w:ascii="Arial" w:hAnsi="Arial" w:cs="Arial"/>
          <w:b/>
          <w:color w:val="9BBB59" w:themeColor="accent3"/>
        </w:rPr>
        <w:t xml:space="preserve"> - KURJAČ</w:t>
      </w:r>
      <w:r w:rsidRPr="00067BE8">
        <w:rPr>
          <w:rFonts w:ascii="Arial" w:hAnsi="Arial" w:cs="Arial"/>
          <w:b/>
          <w:color w:val="9BBB59" w:themeColor="accent3"/>
        </w:rPr>
        <w:t xml:space="preserve">" </w:t>
      </w:r>
      <w:r w:rsidRPr="00816A62">
        <w:rPr>
          <w:rFonts w:ascii="Arial" w:hAnsi="Arial" w:cs="Arial"/>
        </w:rPr>
        <w:t xml:space="preserve">(velikost </w:t>
      </w:r>
      <w:r w:rsidR="007F17D9">
        <w:rPr>
          <w:rFonts w:ascii="Arial" w:hAnsi="Arial" w:cs="Arial"/>
        </w:rPr>
        <w:t xml:space="preserve">formata </w:t>
      </w:r>
      <w:r w:rsidRPr="00816A62">
        <w:rPr>
          <w:rFonts w:ascii="Arial" w:hAnsi="Arial" w:cs="Arial"/>
        </w:rPr>
        <w:t>A3)</w:t>
      </w:r>
    </w:p>
    <w:p w14:paraId="35870AF4" w14:textId="77777777" w:rsidR="00B43846" w:rsidRPr="00816A62" w:rsidRDefault="00B43846" w:rsidP="00B43846">
      <w:pPr>
        <w:pStyle w:val="Besedilo"/>
        <w:rPr>
          <w:rFonts w:ascii="Arial" w:hAnsi="Arial" w:cs="Arial"/>
        </w:rPr>
      </w:pPr>
    </w:p>
    <w:p w14:paraId="18BC02E4" w14:textId="77777777" w:rsidR="00B43846" w:rsidRPr="00067BE8" w:rsidRDefault="00B43846" w:rsidP="00B43846">
      <w:pPr>
        <w:pStyle w:val="Besedilo"/>
        <w:rPr>
          <w:rFonts w:ascii="Arial" w:hAnsi="Arial" w:cs="Arial"/>
          <w:b/>
          <w:color w:val="9BBB59" w:themeColor="accent3"/>
        </w:rPr>
      </w:pPr>
      <w:r w:rsidRPr="00067BE8">
        <w:rPr>
          <w:rFonts w:ascii="Arial" w:hAnsi="Arial" w:cs="Arial"/>
          <w:b/>
          <w:color w:val="9BBB59" w:themeColor="accent3"/>
        </w:rPr>
        <w:t>SODELOVANJE</w:t>
      </w:r>
    </w:p>
    <w:p w14:paraId="7FC7ACE8" w14:textId="77777777" w:rsidR="00B43846" w:rsidRPr="00816A62" w:rsidRDefault="00B43846" w:rsidP="00B43846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 xml:space="preserve">V natečaju lahko sodelujejo otroci iz vrtcev </w:t>
      </w:r>
      <w:r w:rsidR="00A22E44" w:rsidRPr="00816A62">
        <w:rPr>
          <w:rFonts w:ascii="Arial" w:hAnsi="Arial" w:cs="Arial"/>
        </w:rPr>
        <w:t>v Mestni občini Slovenj Gradec in Občini Mislinja</w:t>
      </w:r>
      <w:r w:rsidRPr="00816A62">
        <w:rPr>
          <w:rFonts w:ascii="Arial" w:hAnsi="Arial" w:cs="Arial"/>
        </w:rPr>
        <w:t>. Posameznik lahko prispeva največ en</w:t>
      </w:r>
      <w:r w:rsidR="00FE1B96" w:rsidRPr="00816A62">
        <w:rPr>
          <w:rFonts w:ascii="Arial" w:hAnsi="Arial" w:cs="Arial"/>
        </w:rPr>
        <w:t>o</w:t>
      </w:r>
      <w:r w:rsidRPr="00816A62">
        <w:rPr>
          <w:rFonts w:ascii="Arial" w:hAnsi="Arial" w:cs="Arial"/>
        </w:rPr>
        <w:t xml:space="preserve"> </w:t>
      </w:r>
      <w:r w:rsidR="00FE1B96" w:rsidRPr="00816A62">
        <w:rPr>
          <w:rFonts w:ascii="Arial" w:hAnsi="Arial" w:cs="Arial"/>
        </w:rPr>
        <w:t>risbo</w:t>
      </w:r>
      <w:r w:rsidRPr="00816A62">
        <w:rPr>
          <w:rFonts w:ascii="Arial" w:hAnsi="Arial" w:cs="Arial"/>
        </w:rPr>
        <w:t>.</w:t>
      </w:r>
      <w:r w:rsidR="00887E1C" w:rsidRPr="00816A62">
        <w:rPr>
          <w:rFonts w:ascii="Arial" w:hAnsi="Arial" w:cs="Arial"/>
        </w:rPr>
        <w:t xml:space="preserve"> Prijavljenih in predanih </w:t>
      </w:r>
      <w:r w:rsidR="000A5E2F">
        <w:rPr>
          <w:rFonts w:ascii="Arial" w:hAnsi="Arial" w:cs="Arial"/>
        </w:rPr>
        <w:t>risb</w:t>
      </w:r>
      <w:r w:rsidR="00887E1C" w:rsidRPr="00816A62">
        <w:rPr>
          <w:rFonts w:ascii="Arial" w:hAnsi="Arial" w:cs="Arial"/>
        </w:rPr>
        <w:t xml:space="preserve"> organizator natečaja ne vrača.</w:t>
      </w:r>
    </w:p>
    <w:p w14:paraId="2A413672" w14:textId="77777777" w:rsidR="00A12B1B" w:rsidRPr="00013BE7" w:rsidRDefault="00A12B1B" w:rsidP="00045AF7">
      <w:pPr>
        <w:pStyle w:val="Besedilo"/>
        <w:rPr>
          <w:rFonts w:ascii="Arial" w:hAnsi="Arial" w:cs="Arial"/>
        </w:rPr>
      </w:pPr>
    </w:p>
    <w:p w14:paraId="22D27820" w14:textId="77777777" w:rsidR="00A12B1B" w:rsidRPr="00E13099" w:rsidRDefault="00AE61CC" w:rsidP="00A12B1B">
      <w:pPr>
        <w:pStyle w:val="Besedilo"/>
        <w:rPr>
          <w:rFonts w:ascii="Arial" w:hAnsi="Arial" w:cs="Arial"/>
          <w:b/>
        </w:rPr>
      </w:pPr>
      <w:r w:rsidRPr="00E13099">
        <w:rPr>
          <w:rFonts w:ascii="Arial" w:hAnsi="Arial" w:cs="Arial"/>
          <w:b/>
        </w:rPr>
        <w:t>Sodelujoči na nagradnem natečaju</w:t>
      </w:r>
      <w:r w:rsidR="00781399" w:rsidRPr="00E13099">
        <w:rPr>
          <w:rFonts w:ascii="Arial" w:hAnsi="Arial" w:cs="Arial"/>
          <w:b/>
        </w:rPr>
        <w:t xml:space="preserve"> oziroma</w:t>
      </w:r>
      <w:r w:rsidRPr="00E13099">
        <w:rPr>
          <w:rFonts w:ascii="Arial" w:hAnsi="Arial" w:cs="Arial"/>
          <w:b/>
        </w:rPr>
        <w:t xml:space="preserve"> </w:t>
      </w:r>
      <w:r w:rsidR="005D4176" w:rsidRPr="00E13099">
        <w:rPr>
          <w:rFonts w:ascii="Arial" w:hAnsi="Arial" w:cs="Arial"/>
          <w:b/>
        </w:rPr>
        <w:t>mentor</w:t>
      </w:r>
      <w:r w:rsidRPr="00E13099">
        <w:rPr>
          <w:rFonts w:ascii="Arial" w:hAnsi="Arial" w:cs="Arial"/>
          <w:b/>
        </w:rPr>
        <w:t xml:space="preserve"> sodelujočega otroka </w:t>
      </w:r>
      <w:r w:rsidR="005D4176" w:rsidRPr="00E13099">
        <w:rPr>
          <w:rFonts w:ascii="Arial" w:hAnsi="Arial" w:cs="Arial"/>
          <w:b/>
        </w:rPr>
        <w:t>v vrt</w:t>
      </w:r>
      <w:r w:rsidR="00B77B95" w:rsidRPr="00E13099">
        <w:rPr>
          <w:rFonts w:ascii="Arial" w:hAnsi="Arial" w:cs="Arial"/>
          <w:b/>
        </w:rPr>
        <w:t>c</w:t>
      </w:r>
      <w:r w:rsidR="005D4176" w:rsidRPr="00E13099">
        <w:rPr>
          <w:rFonts w:ascii="Arial" w:hAnsi="Arial" w:cs="Arial"/>
          <w:b/>
        </w:rPr>
        <w:t xml:space="preserve">u </w:t>
      </w:r>
      <w:r w:rsidRPr="00E13099">
        <w:rPr>
          <w:rFonts w:ascii="Arial" w:hAnsi="Arial" w:cs="Arial"/>
          <w:b/>
        </w:rPr>
        <w:t xml:space="preserve">mora </w:t>
      </w:r>
      <w:r w:rsidR="005D4176" w:rsidRPr="00E13099">
        <w:rPr>
          <w:rFonts w:ascii="Arial" w:hAnsi="Arial" w:cs="Arial"/>
          <w:b/>
        </w:rPr>
        <w:t xml:space="preserve">na hrbtni strani risbe </w:t>
      </w:r>
      <w:r w:rsidR="005D4176" w:rsidRPr="00E13099">
        <w:rPr>
          <w:rFonts w:ascii="Arial" w:hAnsi="Arial" w:cs="Arial"/>
          <w:b/>
          <w:color w:val="000000" w:themeColor="text1"/>
        </w:rPr>
        <w:t>prilepiti</w:t>
      </w:r>
      <w:r w:rsidR="00585E58" w:rsidRPr="00E13099">
        <w:rPr>
          <w:rFonts w:ascii="Arial" w:hAnsi="Arial" w:cs="Arial"/>
          <w:b/>
          <w:color w:val="000000" w:themeColor="text1"/>
        </w:rPr>
        <w:t xml:space="preserve"> </w:t>
      </w:r>
      <w:r w:rsidRPr="00E13099">
        <w:rPr>
          <w:rFonts w:ascii="Arial" w:hAnsi="Arial" w:cs="Arial"/>
          <w:b/>
          <w:color w:val="000000" w:themeColor="text1"/>
        </w:rPr>
        <w:t>prijavnico</w:t>
      </w:r>
      <w:r w:rsidR="00585E58" w:rsidRPr="00E13099">
        <w:rPr>
          <w:rFonts w:ascii="Arial" w:hAnsi="Arial" w:cs="Arial"/>
          <w:b/>
          <w:color w:val="000000" w:themeColor="text1"/>
        </w:rPr>
        <w:t>,</w:t>
      </w:r>
      <w:r w:rsidRPr="00E13099">
        <w:rPr>
          <w:rFonts w:ascii="Arial" w:hAnsi="Arial" w:cs="Arial"/>
          <w:b/>
          <w:color w:val="000000" w:themeColor="text1"/>
        </w:rPr>
        <w:t xml:space="preserve"> na </w:t>
      </w:r>
      <w:r w:rsidRPr="00E13099">
        <w:rPr>
          <w:rFonts w:ascii="Arial" w:hAnsi="Arial" w:cs="Arial"/>
          <w:b/>
        </w:rPr>
        <w:t xml:space="preserve">kateri morajo </w:t>
      </w:r>
      <w:r w:rsidR="00A12B1B" w:rsidRPr="00E13099">
        <w:rPr>
          <w:rFonts w:ascii="Arial" w:hAnsi="Arial" w:cs="Arial"/>
          <w:b/>
        </w:rPr>
        <w:t>čitljivo</w:t>
      </w:r>
      <w:r w:rsidRPr="00E13099">
        <w:rPr>
          <w:rFonts w:ascii="Arial" w:hAnsi="Arial" w:cs="Arial"/>
          <w:b/>
        </w:rPr>
        <w:t xml:space="preserve"> </w:t>
      </w:r>
      <w:r w:rsidR="00585E58" w:rsidRPr="00E13099">
        <w:rPr>
          <w:rFonts w:ascii="Arial" w:hAnsi="Arial" w:cs="Arial"/>
          <w:b/>
        </w:rPr>
        <w:t>vpisati</w:t>
      </w:r>
      <w:r w:rsidR="00A12B1B" w:rsidRPr="00E13099">
        <w:rPr>
          <w:rFonts w:ascii="Arial" w:hAnsi="Arial" w:cs="Arial"/>
          <w:b/>
        </w:rPr>
        <w:t xml:space="preserve"> </w:t>
      </w:r>
      <w:r w:rsidRPr="00E13099">
        <w:rPr>
          <w:rFonts w:ascii="Arial" w:hAnsi="Arial" w:cs="Arial"/>
          <w:b/>
        </w:rPr>
        <w:t xml:space="preserve">naslednje </w:t>
      </w:r>
      <w:r w:rsidR="00585E58" w:rsidRPr="00E13099">
        <w:rPr>
          <w:rFonts w:ascii="Arial" w:hAnsi="Arial" w:cs="Arial"/>
          <w:b/>
        </w:rPr>
        <w:t xml:space="preserve">osebne </w:t>
      </w:r>
      <w:r w:rsidRPr="00E13099">
        <w:rPr>
          <w:rFonts w:ascii="Arial" w:hAnsi="Arial" w:cs="Arial"/>
          <w:b/>
        </w:rPr>
        <w:t>podatke</w:t>
      </w:r>
      <w:r w:rsidR="00A12B1B" w:rsidRPr="00E13099">
        <w:rPr>
          <w:rFonts w:ascii="Arial" w:hAnsi="Arial" w:cs="Arial"/>
          <w:b/>
        </w:rPr>
        <w:t>:</w:t>
      </w:r>
    </w:p>
    <w:p w14:paraId="7F572CC0" w14:textId="77777777" w:rsidR="00A12B1B" w:rsidRPr="00E13099" w:rsidRDefault="00A12B1B" w:rsidP="00A12B1B">
      <w:pPr>
        <w:pStyle w:val="Besedilo"/>
        <w:numPr>
          <w:ilvl w:val="0"/>
          <w:numId w:val="14"/>
        </w:numPr>
        <w:rPr>
          <w:rFonts w:ascii="Arial" w:hAnsi="Arial" w:cs="Arial"/>
          <w:b/>
        </w:rPr>
      </w:pPr>
      <w:r w:rsidRPr="00E13099">
        <w:rPr>
          <w:rFonts w:ascii="Arial" w:hAnsi="Arial" w:cs="Arial"/>
          <w:b/>
        </w:rPr>
        <w:t>ime in priimek avtorja,</w:t>
      </w:r>
    </w:p>
    <w:p w14:paraId="4E5CCCBE" w14:textId="77777777" w:rsidR="00A12B1B" w:rsidRPr="00E13099" w:rsidRDefault="00013BE7" w:rsidP="00A12B1B">
      <w:pPr>
        <w:pStyle w:val="Besedilo"/>
        <w:numPr>
          <w:ilvl w:val="0"/>
          <w:numId w:val="14"/>
        </w:numPr>
        <w:rPr>
          <w:rFonts w:ascii="Arial" w:hAnsi="Arial" w:cs="Arial"/>
          <w:b/>
        </w:rPr>
      </w:pPr>
      <w:r w:rsidRPr="00E13099">
        <w:rPr>
          <w:rFonts w:ascii="Arial" w:hAnsi="Arial" w:cs="Arial"/>
          <w:b/>
        </w:rPr>
        <w:t>starost</w:t>
      </w:r>
      <w:r w:rsidR="00585E58" w:rsidRPr="00E13099">
        <w:rPr>
          <w:rFonts w:ascii="Arial" w:hAnsi="Arial" w:cs="Arial"/>
          <w:b/>
        </w:rPr>
        <w:t xml:space="preserve"> v letih</w:t>
      </w:r>
      <w:r w:rsidRPr="00E13099">
        <w:rPr>
          <w:rFonts w:ascii="Arial" w:hAnsi="Arial" w:cs="Arial"/>
          <w:b/>
        </w:rPr>
        <w:t xml:space="preserve">, </w:t>
      </w:r>
      <w:r w:rsidR="00B77B95" w:rsidRPr="00E13099">
        <w:rPr>
          <w:rFonts w:ascii="Arial" w:hAnsi="Arial" w:cs="Arial"/>
          <w:b/>
        </w:rPr>
        <w:t xml:space="preserve">oddelek in </w:t>
      </w:r>
      <w:r w:rsidR="003045DA" w:rsidRPr="00E13099">
        <w:rPr>
          <w:rFonts w:ascii="Arial" w:hAnsi="Arial" w:cs="Arial"/>
          <w:b/>
        </w:rPr>
        <w:t>vrtec, ki ga</w:t>
      </w:r>
      <w:r w:rsidRPr="00E13099">
        <w:rPr>
          <w:rFonts w:ascii="Arial" w:hAnsi="Arial" w:cs="Arial"/>
          <w:b/>
        </w:rPr>
        <w:t xml:space="preserve"> obiskuje ter</w:t>
      </w:r>
    </w:p>
    <w:p w14:paraId="59276CC3" w14:textId="77777777" w:rsidR="00A12B1B" w:rsidRPr="00E13099" w:rsidRDefault="005D4176" w:rsidP="00A12B1B">
      <w:pPr>
        <w:pStyle w:val="Besedilo"/>
        <w:numPr>
          <w:ilvl w:val="0"/>
          <w:numId w:val="14"/>
        </w:numPr>
        <w:rPr>
          <w:rFonts w:ascii="Arial" w:hAnsi="Arial" w:cs="Arial"/>
          <w:b/>
        </w:rPr>
      </w:pPr>
      <w:r w:rsidRPr="00E13099">
        <w:rPr>
          <w:rFonts w:ascii="Arial" w:hAnsi="Arial" w:cs="Arial"/>
          <w:b/>
        </w:rPr>
        <w:t>kontaktni podatki mentorja oziroma vzgojiteljice</w:t>
      </w:r>
      <w:r w:rsidR="003045DA" w:rsidRPr="00E13099">
        <w:rPr>
          <w:rFonts w:ascii="Arial" w:hAnsi="Arial" w:cs="Arial"/>
          <w:b/>
        </w:rPr>
        <w:t>/vzgojitelja</w:t>
      </w:r>
      <w:r w:rsidR="00A12B1B" w:rsidRPr="00E13099">
        <w:rPr>
          <w:rFonts w:ascii="Arial" w:hAnsi="Arial" w:cs="Arial"/>
          <w:b/>
        </w:rPr>
        <w:t xml:space="preserve"> (ime in priimek, </w:t>
      </w:r>
      <w:r w:rsidR="0043156F" w:rsidRPr="00E13099">
        <w:rPr>
          <w:rFonts w:ascii="Arial" w:hAnsi="Arial" w:cs="Arial"/>
          <w:b/>
        </w:rPr>
        <w:t xml:space="preserve">elektronski </w:t>
      </w:r>
      <w:r w:rsidR="0099267A" w:rsidRPr="00E13099">
        <w:rPr>
          <w:rFonts w:ascii="Arial" w:hAnsi="Arial" w:cs="Arial"/>
          <w:b/>
        </w:rPr>
        <w:t>naslov</w:t>
      </w:r>
      <w:r w:rsidRPr="00E13099">
        <w:rPr>
          <w:rFonts w:ascii="Arial" w:hAnsi="Arial" w:cs="Arial"/>
          <w:b/>
        </w:rPr>
        <w:t xml:space="preserve">, </w:t>
      </w:r>
      <w:r w:rsidR="003045DA" w:rsidRPr="00E13099">
        <w:rPr>
          <w:rFonts w:ascii="Arial" w:hAnsi="Arial" w:cs="Arial"/>
          <w:b/>
        </w:rPr>
        <w:t>naziv in naslov vrt</w:t>
      </w:r>
      <w:r w:rsidRPr="00E13099">
        <w:rPr>
          <w:rFonts w:ascii="Arial" w:hAnsi="Arial" w:cs="Arial"/>
          <w:b/>
        </w:rPr>
        <w:t>c</w:t>
      </w:r>
      <w:r w:rsidR="003045DA" w:rsidRPr="00E13099">
        <w:rPr>
          <w:rFonts w:ascii="Arial" w:hAnsi="Arial" w:cs="Arial"/>
          <w:b/>
        </w:rPr>
        <w:t>a</w:t>
      </w:r>
      <w:r w:rsidR="00A12B1B" w:rsidRPr="00E13099">
        <w:rPr>
          <w:rFonts w:ascii="Arial" w:hAnsi="Arial" w:cs="Arial"/>
          <w:b/>
        </w:rPr>
        <w:t>).</w:t>
      </w:r>
    </w:p>
    <w:p w14:paraId="58846994" w14:textId="77777777" w:rsidR="00194E71" w:rsidRPr="00E13099" w:rsidRDefault="00194E71" w:rsidP="00A12B1B">
      <w:pPr>
        <w:pStyle w:val="Besedilo"/>
        <w:numPr>
          <w:ilvl w:val="0"/>
          <w:numId w:val="14"/>
        </w:numPr>
        <w:rPr>
          <w:rFonts w:ascii="Arial" w:hAnsi="Arial" w:cs="Arial"/>
          <w:b/>
        </w:rPr>
      </w:pPr>
      <w:r w:rsidRPr="00E13099">
        <w:rPr>
          <w:rFonts w:ascii="Arial" w:hAnsi="Arial" w:cs="Arial"/>
          <w:b/>
        </w:rPr>
        <w:t>Prijavnico podpiše tudi zakoniti zastopnik otroka.</w:t>
      </w:r>
    </w:p>
    <w:p w14:paraId="6AD32C74" w14:textId="77777777" w:rsidR="00AE61CC" w:rsidRDefault="00AE61CC" w:rsidP="00045AF7">
      <w:pPr>
        <w:pStyle w:val="Besedilo"/>
        <w:rPr>
          <w:rFonts w:ascii="Arial" w:hAnsi="Arial" w:cs="Arial"/>
        </w:rPr>
      </w:pPr>
    </w:p>
    <w:p w14:paraId="425D483D" w14:textId="3A8D8281" w:rsidR="00045AF7" w:rsidRPr="00816A62" w:rsidRDefault="003045DA" w:rsidP="00045AF7">
      <w:pPr>
        <w:pStyle w:val="Besedilo"/>
        <w:rPr>
          <w:rFonts w:ascii="Arial" w:hAnsi="Arial" w:cs="Arial"/>
        </w:rPr>
      </w:pPr>
      <w:r>
        <w:rPr>
          <w:rFonts w:ascii="Arial" w:hAnsi="Arial" w:cs="Arial"/>
        </w:rPr>
        <w:t>Avtor jamči, da je delo, s katerim sodeluje</w:t>
      </w:r>
      <w:r w:rsidRPr="00816A62">
        <w:rPr>
          <w:rFonts w:ascii="Arial" w:hAnsi="Arial" w:cs="Arial"/>
        </w:rPr>
        <w:t xml:space="preserve"> v nagradnem </w:t>
      </w:r>
      <w:r>
        <w:rPr>
          <w:rFonts w:ascii="Arial" w:hAnsi="Arial" w:cs="Arial"/>
          <w:color w:val="000000" w:themeColor="text1"/>
        </w:rPr>
        <w:t>natečaju, njihovo</w:t>
      </w:r>
      <w:r w:rsidR="00A407D7">
        <w:rPr>
          <w:rFonts w:ascii="Arial" w:hAnsi="Arial" w:cs="Arial"/>
          <w:color w:val="000000" w:themeColor="text1"/>
        </w:rPr>
        <w:t>/njeno</w:t>
      </w:r>
      <w:r>
        <w:rPr>
          <w:rFonts w:ascii="Arial" w:hAnsi="Arial" w:cs="Arial"/>
          <w:color w:val="000000" w:themeColor="text1"/>
        </w:rPr>
        <w:t xml:space="preserve"> avtorsko delo. Avtor</w:t>
      </w:r>
      <w:r w:rsidRPr="005D4176">
        <w:rPr>
          <w:rFonts w:ascii="Arial" w:hAnsi="Arial" w:cs="Arial"/>
          <w:color w:val="000000" w:themeColor="text1"/>
        </w:rPr>
        <w:t xml:space="preserve"> s sodelovanjem v n</w:t>
      </w:r>
      <w:r w:rsidRPr="005D4176">
        <w:rPr>
          <w:rFonts w:ascii="Arial" w:hAnsi="Arial" w:cs="Arial"/>
          <w:bCs/>
          <w:color w:val="000000" w:themeColor="text1"/>
        </w:rPr>
        <w:t>atečaju</w:t>
      </w:r>
      <w:r w:rsidRPr="005D4176">
        <w:rPr>
          <w:rFonts w:ascii="Arial" w:hAnsi="Arial" w:cs="Arial"/>
          <w:color w:val="000000" w:themeColor="text1"/>
        </w:rPr>
        <w:t xml:space="preserve"> na organizatorja nagradnega natečaja Komunalo Slovenj Gradec d.o.o. neo</w:t>
      </w:r>
      <w:r>
        <w:rPr>
          <w:rFonts w:ascii="Arial" w:hAnsi="Arial" w:cs="Arial"/>
        </w:rPr>
        <w:t>dplačno in nepreklicno prenaša</w:t>
      </w:r>
      <w:r w:rsidRPr="00816A62">
        <w:rPr>
          <w:rFonts w:ascii="Arial" w:hAnsi="Arial" w:cs="Arial"/>
        </w:rPr>
        <w:t xml:space="preserve"> ne izključne, časovno in prostorsko neomejene materialne avtorske pravice, navedene v 22. </w:t>
      </w:r>
      <w:r w:rsidRPr="005D4176">
        <w:rPr>
          <w:rFonts w:ascii="Arial" w:hAnsi="Arial" w:cs="Arial"/>
        </w:rPr>
        <w:t xml:space="preserve">členu Zakona o avtorskih in sorodnih pravicah, na vseh svojih avtorskih delih, poslanih na natečaj, in sicer v promocijske namene, kar vključuje objave v slovenskih spletnih in tiskanih medijih, razstava vseh </w:t>
      </w:r>
      <w:r>
        <w:rPr>
          <w:rFonts w:ascii="Arial" w:hAnsi="Arial" w:cs="Arial"/>
        </w:rPr>
        <w:t>izdelkov</w:t>
      </w:r>
      <w:r w:rsidRPr="005D4176">
        <w:rPr>
          <w:rFonts w:ascii="Arial" w:hAnsi="Arial" w:cs="Arial"/>
        </w:rPr>
        <w:t xml:space="preserve"> v pr</w:t>
      </w:r>
      <w:r>
        <w:rPr>
          <w:rFonts w:ascii="Arial" w:hAnsi="Arial" w:cs="Arial"/>
        </w:rPr>
        <w:t xml:space="preserve">ostorih Komunale Slovenj Gradec </w:t>
      </w:r>
      <w:r w:rsidR="009A05B3">
        <w:rPr>
          <w:rFonts w:ascii="Arial" w:hAnsi="Arial" w:cs="Arial"/>
        </w:rPr>
        <w:t xml:space="preserve">ter v drugih </w:t>
      </w:r>
      <w:r w:rsidR="000928C5">
        <w:rPr>
          <w:rFonts w:ascii="Arial" w:hAnsi="Arial" w:cs="Arial"/>
        </w:rPr>
        <w:t>objektih v Sloveniji</w:t>
      </w:r>
      <w:r>
        <w:rPr>
          <w:rFonts w:ascii="Arial" w:hAnsi="Arial" w:cs="Arial"/>
        </w:rPr>
        <w:t xml:space="preserve"> </w:t>
      </w:r>
      <w:r w:rsidR="00A407D7">
        <w:rPr>
          <w:rFonts w:ascii="Arial" w:hAnsi="Arial" w:cs="Arial"/>
        </w:rPr>
        <w:t>ter</w:t>
      </w:r>
      <w:r w:rsidR="00AE61CC" w:rsidRPr="005D4176">
        <w:rPr>
          <w:rFonts w:ascii="Arial" w:hAnsi="Arial" w:cs="Arial"/>
        </w:rPr>
        <w:t xml:space="preserve"> </w:t>
      </w:r>
      <w:r w:rsidR="00881B8B">
        <w:rPr>
          <w:rFonts w:ascii="Arial" w:hAnsi="Arial" w:cs="Arial"/>
        </w:rPr>
        <w:t xml:space="preserve">morebiten </w:t>
      </w:r>
      <w:r w:rsidR="00AE61CC" w:rsidRPr="005D4176">
        <w:rPr>
          <w:rFonts w:ascii="Arial" w:hAnsi="Arial" w:cs="Arial"/>
        </w:rPr>
        <w:t>tisk risbe na trajnostne vrečke</w:t>
      </w:r>
      <w:r w:rsidR="00AF5AF4">
        <w:rPr>
          <w:rFonts w:ascii="Arial" w:hAnsi="Arial" w:cs="Arial"/>
        </w:rPr>
        <w:t xml:space="preserve"> ali druge promocijske materiale</w:t>
      </w:r>
      <w:r w:rsidR="00AE61CC" w:rsidRPr="005D4176">
        <w:rPr>
          <w:rFonts w:ascii="Arial" w:hAnsi="Arial" w:cs="Arial"/>
        </w:rPr>
        <w:t>.</w:t>
      </w:r>
    </w:p>
    <w:p w14:paraId="0FA92DCC" w14:textId="77777777" w:rsidR="00A12B1B" w:rsidRDefault="00A12B1B" w:rsidP="00045AF7">
      <w:pPr>
        <w:pStyle w:val="Besedilo"/>
        <w:rPr>
          <w:rFonts w:ascii="Arial" w:hAnsi="Arial" w:cs="Arial"/>
        </w:rPr>
      </w:pPr>
    </w:p>
    <w:p w14:paraId="684E9238" w14:textId="77777777" w:rsidR="00045AF7" w:rsidRPr="00816A62" w:rsidRDefault="00045AF7" w:rsidP="00045AF7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 xml:space="preserve">Organizator </w:t>
      </w:r>
      <w:r w:rsidRPr="00816A62">
        <w:rPr>
          <w:rFonts w:ascii="Arial" w:hAnsi="Arial" w:cs="Arial"/>
          <w:bCs/>
        </w:rPr>
        <w:t>natečaja</w:t>
      </w:r>
      <w:r w:rsidRPr="00816A62">
        <w:rPr>
          <w:rFonts w:ascii="Arial" w:hAnsi="Arial" w:cs="Arial"/>
        </w:rPr>
        <w:t xml:space="preserve"> pridobljenih materialnih avtorskih pravic ne sme prenašati na tretje osebe v komercialne namene, temveč le za potrebe promocije Komunale Slovenj Gradec d.o.o. V primeru, da bi želel organizator </w:t>
      </w:r>
      <w:r w:rsidRPr="00816A62">
        <w:rPr>
          <w:rFonts w:ascii="Arial" w:hAnsi="Arial" w:cs="Arial"/>
          <w:bCs/>
        </w:rPr>
        <w:t>natečaja</w:t>
      </w:r>
      <w:r w:rsidRPr="00816A62">
        <w:rPr>
          <w:rFonts w:ascii="Arial" w:hAnsi="Arial" w:cs="Arial"/>
        </w:rPr>
        <w:t xml:space="preserve"> posamezno delo odplačno prenesti na tretjo osebo, mora o tem vnaprej pisno obvestiti avtorja in se z avtorjem dogovoriti za plačilo avtorskega honorarja.</w:t>
      </w:r>
    </w:p>
    <w:p w14:paraId="294C6781" w14:textId="77777777" w:rsidR="00A12B1B" w:rsidRDefault="00A12B1B" w:rsidP="00045AF7">
      <w:pPr>
        <w:pStyle w:val="Besedilo"/>
        <w:rPr>
          <w:rFonts w:ascii="Arial" w:hAnsi="Arial" w:cs="Arial"/>
        </w:rPr>
      </w:pPr>
    </w:p>
    <w:p w14:paraId="732B8EAF" w14:textId="77777777" w:rsidR="007143E5" w:rsidRPr="00067BE8" w:rsidRDefault="00013BE7" w:rsidP="007143E5">
      <w:pPr>
        <w:pStyle w:val="Besedilo"/>
        <w:rPr>
          <w:rFonts w:ascii="Arial" w:hAnsi="Arial" w:cs="Arial"/>
          <w:b/>
          <w:color w:val="9BBB59" w:themeColor="accent3"/>
        </w:rPr>
      </w:pPr>
      <w:r w:rsidRPr="00067BE8">
        <w:rPr>
          <w:rFonts w:ascii="Arial" w:hAnsi="Arial" w:cs="Arial"/>
          <w:b/>
          <w:color w:val="9BBB59" w:themeColor="accent3"/>
        </w:rPr>
        <w:t>NAGRADA</w:t>
      </w:r>
    </w:p>
    <w:p w14:paraId="690DD312" w14:textId="6D64BB0E" w:rsidR="00B77798" w:rsidRDefault="007143E5" w:rsidP="007143E5">
      <w:pPr>
        <w:pStyle w:val="Besedilo"/>
        <w:rPr>
          <w:rFonts w:ascii="Arial" w:hAnsi="Arial" w:cs="Arial"/>
          <w:color w:val="000000" w:themeColor="text1"/>
        </w:rPr>
      </w:pPr>
      <w:r w:rsidRPr="00816A62">
        <w:rPr>
          <w:rFonts w:ascii="Arial" w:hAnsi="Arial" w:cs="Arial"/>
        </w:rPr>
        <w:t xml:space="preserve">Med vsemi udeleženci natečaja </w:t>
      </w:r>
      <w:r w:rsidR="00FE1B96" w:rsidRPr="00063601">
        <w:rPr>
          <w:rFonts w:ascii="Arial" w:hAnsi="Arial" w:cs="Arial"/>
          <w:b/>
          <w:color w:val="000000" w:themeColor="text1"/>
        </w:rPr>
        <w:t>"</w:t>
      </w:r>
      <w:proofErr w:type="spellStart"/>
      <w:r w:rsidR="0003289B">
        <w:rPr>
          <w:rFonts w:ascii="Arial" w:hAnsi="Arial" w:cs="Arial"/>
          <w:b/>
          <w:color w:val="000000" w:themeColor="text1"/>
        </w:rPr>
        <w:t>Komunalko</w:t>
      </w:r>
      <w:proofErr w:type="spellEnd"/>
      <w:r w:rsidR="000928C5">
        <w:rPr>
          <w:rFonts w:ascii="Arial" w:hAnsi="Arial" w:cs="Arial"/>
          <w:b/>
          <w:color w:val="000000" w:themeColor="text1"/>
        </w:rPr>
        <w:t xml:space="preserve"> - kurjač</w:t>
      </w:r>
      <w:r w:rsidR="00292452">
        <w:rPr>
          <w:rFonts w:ascii="Arial" w:hAnsi="Arial" w:cs="Arial"/>
          <w:b/>
          <w:color w:val="000000" w:themeColor="text1"/>
        </w:rPr>
        <w:t>"</w:t>
      </w:r>
      <w:r w:rsidR="00124B43">
        <w:rPr>
          <w:rFonts w:ascii="Arial" w:hAnsi="Arial" w:cs="Arial"/>
          <w:b/>
          <w:color w:val="000000" w:themeColor="text1"/>
        </w:rPr>
        <w:t xml:space="preserve">, </w:t>
      </w:r>
      <w:r w:rsidR="00255887" w:rsidRPr="005D4176">
        <w:rPr>
          <w:rFonts w:ascii="Arial" w:hAnsi="Arial" w:cs="Arial"/>
          <w:color w:val="000000" w:themeColor="text1"/>
        </w:rPr>
        <w:t xml:space="preserve">ki </w:t>
      </w:r>
      <w:r w:rsidRPr="005D4176">
        <w:rPr>
          <w:rFonts w:ascii="Arial" w:hAnsi="Arial" w:cs="Arial"/>
          <w:color w:val="000000" w:themeColor="text1"/>
        </w:rPr>
        <w:t xml:space="preserve">bodo </w:t>
      </w:r>
      <w:r w:rsidR="00255887" w:rsidRPr="005D4176">
        <w:rPr>
          <w:rFonts w:ascii="Arial" w:hAnsi="Arial" w:cs="Arial"/>
          <w:color w:val="000000" w:themeColor="text1"/>
        </w:rPr>
        <w:t>risbi priložili pravilno izpolnjeno prijavnico na nagradni natečaj</w:t>
      </w:r>
      <w:r w:rsidR="002C079B" w:rsidRPr="005D4176">
        <w:rPr>
          <w:rFonts w:ascii="Arial" w:hAnsi="Arial" w:cs="Arial"/>
          <w:color w:val="000000" w:themeColor="text1"/>
        </w:rPr>
        <w:t>, z izpolnitvijo katere se smatra, da so seznanjeni in se strinjajo s pravili nagradnega natečaja</w:t>
      </w:r>
      <w:r w:rsidRPr="005D4176">
        <w:rPr>
          <w:rFonts w:ascii="Arial" w:hAnsi="Arial" w:cs="Arial"/>
          <w:color w:val="000000" w:themeColor="text1"/>
        </w:rPr>
        <w:t xml:space="preserve">, bo strokovna žirija izbrala </w:t>
      </w:r>
      <w:r w:rsidR="005D4176" w:rsidRPr="005D4176">
        <w:rPr>
          <w:rFonts w:ascii="Arial" w:hAnsi="Arial" w:cs="Arial"/>
          <w:color w:val="000000" w:themeColor="text1"/>
        </w:rPr>
        <w:t>najboljšo risbo</w:t>
      </w:r>
      <w:r w:rsidR="00067BE8">
        <w:rPr>
          <w:rFonts w:ascii="Arial" w:hAnsi="Arial" w:cs="Arial"/>
          <w:color w:val="000000" w:themeColor="text1"/>
        </w:rPr>
        <w:t>.</w:t>
      </w:r>
      <w:r w:rsidR="00B77798">
        <w:rPr>
          <w:rFonts w:ascii="Arial" w:hAnsi="Arial" w:cs="Arial"/>
          <w:color w:val="000000" w:themeColor="text1"/>
        </w:rPr>
        <w:t xml:space="preserve"> </w:t>
      </w:r>
    </w:p>
    <w:p w14:paraId="52675159" w14:textId="77777777" w:rsidR="00B77798" w:rsidRDefault="00B77798" w:rsidP="00B77798">
      <w:pPr>
        <w:pStyle w:val="Besedilo"/>
        <w:rPr>
          <w:rFonts w:ascii="Arial" w:hAnsi="Arial" w:cs="Arial"/>
          <w:color w:val="000000" w:themeColor="text1"/>
        </w:rPr>
      </w:pPr>
    </w:p>
    <w:p w14:paraId="60A8AE2E" w14:textId="77777777" w:rsidR="00B77798" w:rsidRPr="00194E71" w:rsidRDefault="00B77798" w:rsidP="007143E5">
      <w:pPr>
        <w:pStyle w:val="Besedilo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color w:val="000000" w:themeColor="text1"/>
        </w:rPr>
        <w:t>Oddelek</w:t>
      </w:r>
      <w:r w:rsidRPr="00241334">
        <w:rPr>
          <w:rFonts w:ascii="Arial" w:hAnsi="Arial" w:cs="Arial"/>
          <w:color w:val="000000" w:themeColor="text1"/>
        </w:rPr>
        <w:t xml:space="preserve"> </w:t>
      </w:r>
      <w:r w:rsidRPr="00194E71">
        <w:rPr>
          <w:rFonts w:ascii="Arial" w:hAnsi="Arial" w:cs="Arial"/>
          <w:color w:val="000000" w:themeColor="text1"/>
        </w:rPr>
        <w:t>vrtca</w:t>
      </w:r>
      <w:r w:rsidR="00194E71" w:rsidRPr="00194E71">
        <w:rPr>
          <w:rFonts w:ascii="Arial" w:hAnsi="Arial" w:cs="Arial"/>
          <w:color w:val="000000" w:themeColor="text1"/>
        </w:rPr>
        <w:t>,</w:t>
      </w:r>
      <w:r w:rsidRPr="00194E71">
        <w:rPr>
          <w:rFonts w:ascii="Arial" w:hAnsi="Arial" w:cs="Arial"/>
          <w:color w:val="000000" w:themeColor="text1"/>
        </w:rPr>
        <w:t xml:space="preserve"> k</w:t>
      </w:r>
      <w:r w:rsidR="00194E71" w:rsidRPr="00194E71">
        <w:rPr>
          <w:rFonts w:ascii="Arial" w:hAnsi="Arial" w:cs="Arial"/>
          <w:color w:val="000000" w:themeColor="text1"/>
        </w:rPr>
        <w:t>i ga</w:t>
      </w:r>
      <w:r w:rsidRPr="00194E71">
        <w:rPr>
          <w:rFonts w:ascii="Arial" w:hAnsi="Arial" w:cs="Arial"/>
          <w:color w:val="000000" w:themeColor="text1"/>
        </w:rPr>
        <w:t xml:space="preserve"> obiskuje </w:t>
      </w:r>
      <w:r>
        <w:rPr>
          <w:rFonts w:ascii="Arial" w:hAnsi="Arial" w:cs="Arial"/>
          <w:color w:val="000000" w:themeColor="text1"/>
        </w:rPr>
        <w:t xml:space="preserve">otrok </w:t>
      </w:r>
      <w:r w:rsidRPr="00241334">
        <w:rPr>
          <w:rFonts w:ascii="Arial" w:hAnsi="Arial" w:cs="Arial"/>
          <w:color w:val="000000" w:themeColor="text1"/>
        </w:rPr>
        <w:t>z</w:t>
      </w:r>
      <w:r>
        <w:rPr>
          <w:rFonts w:ascii="Arial" w:hAnsi="Arial" w:cs="Arial"/>
          <w:color w:val="000000" w:themeColor="text1"/>
        </w:rPr>
        <w:t>magovalne risbe</w:t>
      </w:r>
      <w:r w:rsidRPr="00241334">
        <w:rPr>
          <w:rFonts w:ascii="Arial" w:hAnsi="Arial" w:cs="Arial"/>
          <w:color w:val="000000" w:themeColor="text1"/>
        </w:rPr>
        <w:t>, bo v</w:t>
      </w:r>
      <w:r>
        <w:rPr>
          <w:rFonts w:ascii="Arial" w:hAnsi="Arial" w:cs="Arial"/>
          <w:color w:val="000000" w:themeColor="text1"/>
        </w:rPr>
        <w:t xml:space="preserve"> zahvalo za sodelovanje prejel </w:t>
      </w:r>
      <w:r w:rsidR="00A517FD">
        <w:rPr>
          <w:rFonts w:ascii="Arial" w:hAnsi="Arial" w:cs="Arial"/>
          <w:color w:val="000000" w:themeColor="text1"/>
        </w:rPr>
        <w:t>denarno nagrado v višini</w:t>
      </w:r>
      <w:r w:rsidR="00183B41">
        <w:rPr>
          <w:rFonts w:ascii="Arial" w:hAnsi="Arial" w:cs="Arial"/>
          <w:color w:val="000000" w:themeColor="text1"/>
        </w:rPr>
        <w:t xml:space="preserve"> 400</w:t>
      </w:r>
      <w:r w:rsidR="00194E71">
        <w:rPr>
          <w:rFonts w:ascii="Arial" w:hAnsi="Arial" w:cs="Arial"/>
          <w:color w:val="000000" w:themeColor="text1"/>
        </w:rPr>
        <w:t>,00</w:t>
      </w:r>
      <w:r w:rsidR="00183B41">
        <w:rPr>
          <w:rFonts w:ascii="Arial" w:hAnsi="Arial" w:cs="Arial"/>
          <w:color w:val="000000" w:themeColor="text1"/>
        </w:rPr>
        <w:t xml:space="preserve"> EUR</w:t>
      </w:r>
      <w:r w:rsidR="00A517FD">
        <w:rPr>
          <w:rFonts w:ascii="Arial" w:hAnsi="Arial" w:cs="Arial"/>
          <w:color w:val="000000" w:themeColor="text1"/>
        </w:rPr>
        <w:t xml:space="preserve"> </w:t>
      </w:r>
      <w:r w:rsidRPr="00183B41">
        <w:rPr>
          <w:rFonts w:ascii="Arial" w:hAnsi="Arial" w:cs="Arial"/>
          <w:color w:val="000000" w:themeColor="text1"/>
        </w:rPr>
        <w:t>za vzgojno izobraževalni namen: nakup igrač za otroke vrtca.</w:t>
      </w:r>
    </w:p>
    <w:p w14:paraId="422EF54D" w14:textId="77777777" w:rsidR="00716142" w:rsidRDefault="00716142" w:rsidP="00024560">
      <w:pPr>
        <w:pStyle w:val="Besedilo"/>
        <w:rPr>
          <w:rFonts w:ascii="Arial" w:hAnsi="Arial" w:cs="Arial"/>
          <w:color w:val="000000" w:themeColor="text1"/>
        </w:rPr>
      </w:pPr>
    </w:p>
    <w:p w14:paraId="1E85559B" w14:textId="77777777" w:rsidR="007143E5" w:rsidRPr="00067BE8" w:rsidRDefault="007143E5" w:rsidP="007143E5">
      <w:pPr>
        <w:pStyle w:val="Besedilo"/>
        <w:rPr>
          <w:rFonts w:ascii="Arial" w:hAnsi="Arial" w:cs="Arial"/>
          <w:b/>
          <w:color w:val="9BBB59" w:themeColor="accent3"/>
        </w:rPr>
      </w:pPr>
      <w:r w:rsidRPr="00067BE8">
        <w:rPr>
          <w:rFonts w:ascii="Arial" w:hAnsi="Arial" w:cs="Arial"/>
          <w:b/>
          <w:color w:val="9BBB59" w:themeColor="accent3"/>
        </w:rPr>
        <w:t>ROK NATEČAJA</w:t>
      </w:r>
    </w:p>
    <w:p w14:paraId="7C31CB7C" w14:textId="0D87BFFB" w:rsidR="007143E5" w:rsidRPr="00A12B1B" w:rsidRDefault="006B081B" w:rsidP="007143E5">
      <w:pPr>
        <w:pStyle w:val="Besedilo"/>
        <w:rPr>
          <w:rFonts w:ascii="Arial" w:hAnsi="Arial" w:cs="Arial"/>
          <w:highlight w:val="yellow"/>
        </w:rPr>
      </w:pPr>
      <w:r w:rsidRPr="00816A62">
        <w:rPr>
          <w:rFonts w:ascii="Arial" w:hAnsi="Arial" w:cs="Arial"/>
        </w:rPr>
        <w:t>Risbe sprejemamo</w:t>
      </w:r>
      <w:r w:rsidR="007143E5" w:rsidRPr="00816A62">
        <w:rPr>
          <w:rFonts w:ascii="Arial" w:hAnsi="Arial" w:cs="Arial"/>
        </w:rPr>
        <w:t xml:space="preserve"> najkasneje </w:t>
      </w:r>
      <w:r w:rsidR="007143E5" w:rsidRPr="00816A62">
        <w:rPr>
          <w:rFonts w:ascii="Arial" w:hAnsi="Arial" w:cs="Arial"/>
          <w:b/>
        </w:rPr>
        <w:t xml:space="preserve">do </w:t>
      </w:r>
      <w:r w:rsidR="00A12B1B">
        <w:rPr>
          <w:rFonts w:ascii="Arial" w:hAnsi="Arial" w:cs="Arial"/>
          <w:b/>
        </w:rPr>
        <w:t>petka</w:t>
      </w:r>
      <w:r w:rsidR="007143E5" w:rsidRPr="00816A62">
        <w:rPr>
          <w:rFonts w:ascii="Arial" w:hAnsi="Arial" w:cs="Arial"/>
          <w:b/>
        </w:rPr>
        <w:t xml:space="preserve">, </w:t>
      </w:r>
      <w:r w:rsidR="00194E71">
        <w:rPr>
          <w:rFonts w:ascii="Arial" w:hAnsi="Arial" w:cs="Arial"/>
          <w:b/>
        </w:rPr>
        <w:t xml:space="preserve">dne </w:t>
      </w:r>
      <w:r w:rsidR="0003289B">
        <w:rPr>
          <w:rFonts w:ascii="Arial" w:hAnsi="Arial" w:cs="Arial"/>
          <w:b/>
        </w:rPr>
        <w:t>1</w:t>
      </w:r>
      <w:r w:rsidR="003E50AA">
        <w:rPr>
          <w:rFonts w:ascii="Arial" w:hAnsi="Arial" w:cs="Arial"/>
          <w:b/>
        </w:rPr>
        <w:t>8</w:t>
      </w:r>
      <w:r w:rsidR="007143E5" w:rsidRPr="00816A62">
        <w:rPr>
          <w:rFonts w:ascii="Arial" w:hAnsi="Arial" w:cs="Arial"/>
          <w:b/>
        </w:rPr>
        <w:t xml:space="preserve">. </w:t>
      </w:r>
      <w:r w:rsidR="008A3C8C">
        <w:rPr>
          <w:rFonts w:ascii="Arial" w:hAnsi="Arial" w:cs="Arial"/>
          <w:b/>
        </w:rPr>
        <w:t>n</w:t>
      </w:r>
      <w:r w:rsidR="00067BE8">
        <w:rPr>
          <w:rFonts w:ascii="Arial" w:hAnsi="Arial" w:cs="Arial"/>
          <w:b/>
        </w:rPr>
        <w:t>ovembra</w:t>
      </w:r>
      <w:r w:rsidR="00E171FE">
        <w:rPr>
          <w:rFonts w:ascii="Arial" w:hAnsi="Arial" w:cs="Arial"/>
          <w:b/>
        </w:rPr>
        <w:t xml:space="preserve"> 20</w:t>
      </w:r>
      <w:r w:rsidR="00881B8B">
        <w:rPr>
          <w:rFonts w:ascii="Arial" w:hAnsi="Arial" w:cs="Arial"/>
          <w:b/>
        </w:rPr>
        <w:t>2</w:t>
      </w:r>
      <w:r w:rsidR="003E50AA">
        <w:rPr>
          <w:rFonts w:ascii="Arial" w:hAnsi="Arial" w:cs="Arial"/>
          <w:b/>
        </w:rPr>
        <w:t>2</w:t>
      </w:r>
      <w:r w:rsidR="00194E71">
        <w:rPr>
          <w:rFonts w:ascii="Arial" w:hAnsi="Arial" w:cs="Arial"/>
          <w:b/>
        </w:rPr>
        <w:t>,</w:t>
      </w:r>
      <w:r w:rsidR="007143E5" w:rsidRPr="00816A62">
        <w:rPr>
          <w:rFonts w:ascii="Arial" w:hAnsi="Arial" w:cs="Arial"/>
        </w:rPr>
        <w:t xml:space="preserve"> </w:t>
      </w:r>
      <w:r w:rsidR="00194E71">
        <w:rPr>
          <w:rFonts w:ascii="Arial" w:hAnsi="Arial" w:cs="Arial"/>
        </w:rPr>
        <w:t xml:space="preserve">osebno </w:t>
      </w:r>
      <w:r w:rsidR="0061319F" w:rsidRPr="00816A62">
        <w:rPr>
          <w:rFonts w:ascii="Arial" w:hAnsi="Arial" w:cs="Arial"/>
        </w:rPr>
        <w:t>na sedežu podjetja</w:t>
      </w:r>
      <w:r w:rsidR="00194E71">
        <w:rPr>
          <w:rFonts w:ascii="Arial" w:hAnsi="Arial" w:cs="Arial"/>
        </w:rPr>
        <w:t xml:space="preserve"> Komunala Slovenj Gradec d.o.o., Pameče 177A, Slovenj Gradec</w:t>
      </w:r>
      <w:r w:rsidR="0061319F" w:rsidRPr="00816A62">
        <w:rPr>
          <w:rFonts w:ascii="Arial" w:hAnsi="Arial" w:cs="Arial"/>
        </w:rPr>
        <w:t xml:space="preserve"> ali </w:t>
      </w:r>
      <w:r w:rsidR="00194E71">
        <w:rPr>
          <w:rFonts w:ascii="Arial" w:hAnsi="Arial" w:cs="Arial"/>
        </w:rPr>
        <w:t>po</w:t>
      </w:r>
      <w:r w:rsidR="00BC771C">
        <w:rPr>
          <w:rFonts w:ascii="Arial" w:hAnsi="Arial" w:cs="Arial"/>
        </w:rPr>
        <w:t xml:space="preserve">slane po </w:t>
      </w:r>
      <w:r w:rsidR="00194E71">
        <w:rPr>
          <w:rFonts w:ascii="Arial" w:hAnsi="Arial" w:cs="Arial"/>
        </w:rPr>
        <w:t xml:space="preserve">pošti </w:t>
      </w:r>
      <w:r w:rsidR="007143E5" w:rsidRPr="00816A62">
        <w:rPr>
          <w:rFonts w:ascii="Arial" w:hAnsi="Arial" w:cs="Arial"/>
        </w:rPr>
        <w:t xml:space="preserve">v zaprtih kuvertah </w:t>
      </w:r>
      <w:r w:rsidR="00745514">
        <w:rPr>
          <w:rFonts w:ascii="Arial" w:hAnsi="Arial" w:cs="Arial"/>
        </w:rPr>
        <w:t>s pripisom</w:t>
      </w:r>
      <w:r w:rsidR="007143E5" w:rsidRPr="00816A62">
        <w:rPr>
          <w:rFonts w:ascii="Arial" w:hAnsi="Arial" w:cs="Arial"/>
        </w:rPr>
        <w:t>:</w:t>
      </w:r>
      <w:r w:rsidR="00260CB5">
        <w:rPr>
          <w:rFonts w:ascii="Arial" w:hAnsi="Arial" w:cs="Arial"/>
        </w:rPr>
        <w:t xml:space="preserve"> </w:t>
      </w:r>
      <w:r w:rsidR="00745514">
        <w:rPr>
          <w:rFonts w:ascii="Arial" w:hAnsi="Arial" w:cs="Arial"/>
        </w:rPr>
        <w:t>»</w:t>
      </w:r>
      <w:r w:rsidR="007143E5" w:rsidRPr="00816A62">
        <w:rPr>
          <w:rFonts w:ascii="Arial" w:hAnsi="Arial" w:cs="Arial"/>
        </w:rPr>
        <w:t xml:space="preserve">NATEČAJ KOMUNALE SLOVENJ GRADEC d.o.o.: </w:t>
      </w:r>
      <w:r w:rsidR="00292452" w:rsidRPr="00E13099">
        <w:rPr>
          <w:rFonts w:ascii="Arial" w:hAnsi="Arial" w:cs="Arial"/>
          <w:b/>
        </w:rPr>
        <w:t>"</w:t>
      </w:r>
      <w:r w:rsidR="0003289B">
        <w:rPr>
          <w:rFonts w:ascii="Arial" w:hAnsi="Arial" w:cs="Arial"/>
          <w:b/>
        </w:rPr>
        <w:t>KOMUNALKO</w:t>
      </w:r>
      <w:r w:rsidR="00483C03">
        <w:rPr>
          <w:rFonts w:ascii="Arial" w:hAnsi="Arial" w:cs="Arial"/>
          <w:b/>
        </w:rPr>
        <w:t xml:space="preserve"> - KURJAČ</w:t>
      </w:r>
      <w:r w:rsidR="00292452" w:rsidRPr="00E13099">
        <w:rPr>
          <w:rFonts w:ascii="Arial" w:hAnsi="Arial" w:cs="Arial"/>
          <w:b/>
        </w:rPr>
        <w:t>"</w:t>
      </w:r>
      <w:r w:rsidR="00483C03">
        <w:rPr>
          <w:rFonts w:ascii="Arial" w:hAnsi="Arial" w:cs="Arial"/>
        </w:rPr>
        <w:t>.</w:t>
      </w:r>
    </w:p>
    <w:p w14:paraId="1D584C62" w14:textId="77777777" w:rsidR="00A12B1B" w:rsidRDefault="00A12B1B" w:rsidP="007143E5">
      <w:pPr>
        <w:pStyle w:val="Besedilo"/>
        <w:rPr>
          <w:rFonts w:ascii="Arial" w:hAnsi="Arial" w:cs="Arial"/>
          <w:highlight w:val="yellow"/>
        </w:rPr>
      </w:pPr>
    </w:p>
    <w:p w14:paraId="5F771AA6" w14:textId="77777777" w:rsidR="006D4E4B" w:rsidRPr="00323235" w:rsidRDefault="006D4E4B" w:rsidP="006D4E4B">
      <w:pPr>
        <w:pStyle w:val="Besedilo"/>
        <w:rPr>
          <w:rFonts w:ascii="Arial" w:hAnsi="Arial" w:cs="Arial"/>
          <w:b/>
          <w:color w:val="4F81BD" w:themeColor="accent1"/>
        </w:rPr>
      </w:pPr>
      <w:r w:rsidRPr="00067BE8">
        <w:rPr>
          <w:rFonts w:ascii="Arial" w:hAnsi="Arial" w:cs="Arial"/>
          <w:b/>
          <w:color w:val="9BBB59" w:themeColor="accent3"/>
        </w:rPr>
        <w:t>RAZGLASITEV REZULTATOV</w:t>
      </w:r>
    </w:p>
    <w:p w14:paraId="77464458" w14:textId="4DF91FA7" w:rsidR="0067688D" w:rsidRDefault="001D74B9" w:rsidP="006D4E4B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 xml:space="preserve">Strokovna komisija organizatorja natečaja bo odločitev o nagrajencih sprejela </w:t>
      </w:r>
      <w:r w:rsidR="00260CB5">
        <w:rPr>
          <w:rFonts w:ascii="Arial" w:hAnsi="Arial" w:cs="Arial"/>
        </w:rPr>
        <w:t xml:space="preserve">dne </w:t>
      </w:r>
      <w:r w:rsidR="00067BE8">
        <w:rPr>
          <w:rFonts w:ascii="Arial" w:hAnsi="Arial" w:cs="Arial"/>
          <w:b/>
        </w:rPr>
        <w:t>2</w:t>
      </w:r>
      <w:r w:rsidR="0003289B">
        <w:rPr>
          <w:rFonts w:ascii="Arial" w:hAnsi="Arial" w:cs="Arial"/>
          <w:b/>
        </w:rPr>
        <w:t>9</w:t>
      </w:r>
      <w:r w:rsidRPr="009C3E31">
        <w:rPr>
          <w:rFonts w:ascii="Arial" w:hAnsi="Arial" w:cs="Arial"/>
          <w:b/>
        </w:rPr>
        <w:t>. 11. 20</w:t>
      </w:r>
      <w:r w:rsidR="00881B8B">
        <w:rPr>
          <w:rFonts w:ascii="Arial" w:hAnsi="Arial" w:cs="Arial"/>
          <w:b/>
        </w:rPr>
        <w:t>2</w:t>
      </w:r>
      <w:r w:rsidR="00483C03">
        <w:rPr>
          <w:rFonts w:ascii="Arial" w:hAnsi="Arial" w:cs="Arial"/>
          <w:b/>
        </w:rPr>
        <w:t>2</w:t>
      </w:r>
      <w:r w:rsidRPr="00816A62">
        <w:rPr>
          <w:rFonts w:ascii="Arial" w:hAnsi="Arial" w:cs="Arial"/>
        </w:rPr>
        <w:t xml:space="preserve">. </w:t>
      </w:r>
    </w:p>
    <w:p w14:paraId="5DB8CF57" w14:textId="77777777" w:rsidR="0067688D" w:rsidRDefault="0067688D" w:rsidP="006D4E4B">
      <w:pPr>
        <w:pStyle w:val="Besedilo"/>
        <w:rPr>
          <w:rFonts w:ascii="Arial" w:hAnsi="Arial" w:cs="Arial"/>
        </w:rPr>
      </w:pPr>
    </w:p>
    <w:p w14:paraId="15F721B0" w14:textId="77777777" w:rsidR="00246B73" w:rsidRDefault="006D4E4B" w:rsidP="003045DA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>Nagrajen</w:t>
      </w:r>
      <w:r w:rsidR="005D4176">
        <w:rPr>
          <w:rFonts w:ascii="Arial" w:hAnsi="Arial" w:cs="Arial"/>
        </w:rPr>
        <w:t>ec</w:t>
      </w:r>
      <w:r w:rsidRPr="00816A62">
        <w:rPr>
          <w:rFonts w:ascii="Arial" w:hAnsi="Arial" w:cs="Arial"/>
        </w:rPr>
        <w:t xml:space="preserve"> </w:t>
      </w:r>
      <w:r w:rsidR="005D4176">
        <w:rPr>
          <w:rFonts w:ascii="Arial" w:hAnsi="Arial" w:cs="Arial"/>
        </w:rPr>
        <w:t>oziroma njegov</w:t>
      </w:r>
      <w:r w:rsidR="00650390">
        <w:rPr>
          <w:rFonts w:ascii="Arial" w:hAnsi="Arial" w:cs="Arial"/>
        </w:rPr>
        <w:t xml:space="preserve"> </w:t>
      </w:r>
      <w:r w:rsidR="005D4176">
        <w:rPr>
          <w:rFonts w:ascii="Arial" w:hAnsi="Arial" w:cs="Arial"/>
        </w:rPr>
        <w:t>mentor</w:t>
      </w:r>
      <w:r w:rsidR="00650390" w:rsidRPr="00013BE7">
        <w:rPr>
          <w:rFonts w:ascii="Arial" w:hAnsi="Arial" w:cs="Arial"/>
        </w:rPr>
        <w:t xml:space="preserve"> </w:t>
      </w:r>
      <w:r w:rsidR="005D4176">
        <w:rPr>
          <w:rFonts w:ascii="Arial" w:hAnsi="Arial" w:cs="Arial"/>
        </w:rPr>
        <w:t>bo</w:t>
      </w:r>
      <w:r w:rsidR="00013BE7" w:rsidRPr="00013BE7">
        <w:rPr>
          <w:rFonts w:ascii="Arial" w:hAnsi="Arial" w:cs="Arial"/>
        </w:rPr>
        <w:t xml:space="preserve"> obves</w:t>
      </w:r>
      <w:r w:rsidR="00A208CC">
        <w:rPr>
          <w:rFonts w:ascii="Arial" w:hAnsi="Arial" w:cs="Arial"/>
        </w:rPr>
        <w:t xml:space="preserve">tilo </w:t>
      </w:r>
      <w:r w:rsidR="005D4176" w:rsidRPr="002F5C5F">
        <w:rPr>
          <w:rFonts w:ascii="Arial" w:hAnsi="Arial" w:cs="Arial"/>
          <w:color w:val="000000" w:themeColor="text1"/>
        </w:rPr>
        <w:t>o nagradi prejel</w:t>
      </w:r>
      <w:r w:rsidR="00A208CC" w:rsidRPr="002F5C5F">
        <w:rPr>
          <w:rFonts w:ascii="Arial" w:hAnsi="Arial" w:cs="Arial"/>
          <w:color w:val="000000" w:themeColor="text1"/>
        </w:rPr>
        <w:t xml:space="preserve"> na podlagi </w:t>
      </w:r>
      <w:r w:rsidR="006F546E" w:rsidRPr="002F5C5F">
        <w:rPr>
          <w:rFonts w:ascii="Arial" w:hAnsi="Arial" w:cs="Arial"/>
          <w:color w:val="000000" w:themeColor="text1"/>
        </w:rPr>
        <w:t xml:space="preserve">kontaktnih </w:t>
      </w:r>
      <w:r w:rsidR="00A208CC" w:rsidRPr="002F5C5F">
        <w:rPr>
          <w:rFonts w:ascii="Arial" w:hAnsi="Arial" w:cs="Arial"/>
          <w:color w:val="000000" w:themeColor="text1"/>
        </w:rPr>
        <w:t xml:space="preserve">podatkov navedenih v prijavnici </w:t>
      </w:r>
      <w:r w:rsidR="00781399" w:rsidRPr="002F5C5F">
        <w:rPr>
          <w:rFonts w:ascii="Arial" w:hAnsi="Arial" w:cs="Arial"/>
          <w:color w:val="000000" w:themeColor="text1"/>
        </w:rPr>
        <w:t>na nagradni natečaj,</w:t>
      </w:r>
      <w:r w:rsidR="00FA1132" w:rsidRPr="002F5C5F">
        <w:rPr>
          <w:rFonts w:ascii="Arial" w:hAnsi="Arial" w:cs="Arial"/>
          <w:color w:val="000000" w:themeColor="text1"/>
        </w:rPr>
        <w:t xml:space="preserve"> </w:t>
      </w:r>
      <w:r w:rsidR="00781399" w:rsidRPr="002F5C5F">
        <w:rPr>
          <w:rFonts w:ascii="Arial" w:hAnsi="Arial" w:cs="Arial"/>
          <w:color w:val="000000" w:themeColor="text1"/>
        </w:rPr>
        <w:t xml:space="preserve">in sicer </w:t>
      </w:r>
      <w:r w:rsidR="00A208CC" w:rsidRPr="002F5C5F">
        <w:rPr>
          <w:rFonts w:ascii="Arial" w:hAnsi="Arial" w:cs="Arial"/>
          <w:color w:val="000000" w:themeColor="text1"/>
        </w:rPr>
        <w:t xml:space="preserve">po </w:t>
      </w:r>
      <w:r w:rsidR="00906479" w:rsidRPr="002F5C5F">
        <w:rPr>
          <w:rFonts w:ascii="Arial" w:hAnsi="Arial" w:cs="Arial"/>
          <w:color w:val="000000" w:themeColor="text1"/>
        </w:rPr>
        <w:t>elektronski pošti</w:t>
      </w:r>
      <w:r w:rsidR="00FA1132" w:rsidRPr="002F5C5F">
        <w:rPr>
          <w:rFonts w:ascii="Arial" w:hAnsi="Arial" w:cs="Arial"/>
          <w:color w:val="000000" w:themeColor="text1"/>
        </w:rPr>
        <w:t xml:space="preserve"> </w:t>
      </w:r>
      <w:r w:rsidR="00781399" w:rsidRPr="002F5C5F">
        <w:rPr>
          <w:rFonts w:ascii="Arial" w:hAnsi="Arial" w:cs="Arial"/>
          <w:color w:val="000000" w:themeColor="text1"/>
        </w:rPr>
        <w:t>oziroma</w:t>
      </w:r>
      <w:r w:rsidR="00A208CC" w:rsidRPr="002F5C5F">
        <w:rPr>
          <w:rFonts w:ascii="Arial" w:hAnsi="Arial" w:cs="Arial"/>
          <w:color w:val="000000" w:themeColor="text1"/>
        </w:rPr>
        <w:t xml:space="preserve"> </w:t>
      </w:r>
      <w:r w:rsidR="005D4176" w:rsidRPr="002F5C5F">
        <w:rPr>
          <w:rFonts w:ascii="Arial" w:hAnsi="Arial" w:cs="Arial"/>
          <w:color w:val="000000" w:themeColor="text1"/>
        </w:rPr>
        <w:t xml:space="preserve">na </w:t>
      </w:r>
      <w:r w:rsidR="005D4176" w:rsidRPr="002F5C5F">
        <w:rPr>
          <w:rFonts w:ascii="Arial" w:hAnsi="Arial" w:cs="Arial"/>
          <w:color w:val="000000" w:themeColor="text1"/>
        </w:rPr>
        <w:lastRenderedPageBreak/>
        <w:t>naslov vrtca</w:t>
      </w:r>
      <w:r w:rsidR="006F546E" w:rsidRPr="002F5C5F">
        <w:rPr>
          <w:rFonts w:ascii="Arial" w:hAnsi="Arial" w:cs="Arial"/>
          <w:color w:val="000000" w:themeColor="text1"/>
        </w:rPr>
        <w:t xml:space="preserve">, </w:t>
      </w:r>
      <w:r w:rsidR="003045DA" w:rsidRPr="00AF1926">
        <w:rPr>
          <w:rFonts w:ascii="Arial" w:hAnsi="Arial" w:cs="Arial"/>
          <w:color w:val="000000" w:themeColor="text1"/>
        </w:rPr>
        <w:t xml:space="preserve">kamor bomo poslali obvestilo o </w:t>
      </w:r>
      <w:r w:rsidR="003045DA" w:rsidRPr="009C3E31">
        <w:rPr>
          <w:rFonts w:ascii="Arial" w:hAnsi="Arial" w:cs="Arial"/>
          <w:color w:val="000000" w:themeColor="text1"/>
        </w:rPr>
        <w:t xml:space="preserve">nagradi, </w:t>
      </w:r>
      <w:r w:rsidR="003045DA" w:rsidRPr="009C3E31">
        <w:rPr>
          <w:rFonts w:ascii="Arial" w:hAnsi="Arial" w:cs="Arial"/>
        </w:rPr>
        <w:t>v petih (5) delovnih</w:t>
      </w:r>
      <w:r w:rsidR="003045DA" w:rsidRPr="00013BE7">
        <w:rPr>
          <w:rFonts w:ascii="Arial" w:hAnsi="Arial" w:cs="Arial"/>
        </w:rPr>
        <w:t xml:space="preserve"> dneh po </w:t>
      </w:r>
      <w:r w:rsidR="003045DA">
        <w:rPr>
          <w:rFonts w:ascii="Arial" w:hAnsi="Arial" w:cs="Arial"/>
        </w:rPr>
        <w:t>sprejemu odločitve</w:t>
      </w:r>
      <w:r w:rsidR="003045DA" w:rsidRPr="00013BE7">
        <w:rPr>
          <w:rFonts w:ascii="Arial" w:hAnsi="Arial" w:cs="Arial"/>
        </w:rPr>
        <w:t xml:space="preserve"> strokovne žirije</w:t>
      </w:r>
      <w:r w:rsidR="003045DA">
        <w:rPr>
          <w:rFonts w:ascii="Arial" w:hAnsi="Arial" w:cs="Arial"/>
        </w:rPr>
        <w:t>.</w:t>
      </w:r>
    </w:p>
    <w:p w14:paraId="44D411B0" w14:textId="77777777" w:rsidR="00246B73" w:rsidRDefault="00246B73" w:rsidP="006D4E4B">
      <w:pPr>
        <w:pStyle w:val="Besedilo"/>
        <w:rPr>
          <w:rFonts w:ascii="Arial" w:hAnsi="Arial" w:cs="Arial"/>
        </w:rPr>
      </w:pPr>
    </w:p>
    <w:p w14:paraId="16B761FC" w14:textId="77777777" w:rsidR="00246B73" w:rsidRPr="00067BE8" w:rsidRDefault="00246B73" w:rsidP="005651F3">
      <w:pPr>
        <w:pStyle w:val="Besedilo"/>
        <w:rPr>
          <w:rFonts w:ascii="Arial" w:hAnsi="Arial" w:cs="Arial"/>
          <w:b/>
          <w:color w:val="9BBB59" w:themeColor="accent3"/>
        </w:rPr>
      </w:pPr>
      <w:r w:rsidRPr="00067BE8">
        <w:rPr>
          <w:rFonts w:ascii="Arial" w:hAnsi="Arial" w:cs="Arial"/>
          <w:b/>
          <w:color w:val="9BBB59" w:themeColor="accent3"/>
        </w:rPr>
        <w:t xml:space="preserve">JAVNA OBJAVA PODATKOV O </w:t>
      </w:r>
      <w:r w:rsidR="0000404C" w:rsidRPr="00067BE8">
        <w:rPr>
          <w:rFonts w:ascii="Arial" w:hAnsi="Arial" w:cs="Arial"/>
          <w:b/>
          <w:color w:val="9BBB59" w:themeColor="accent3"/>
        </w:rPr>
        <w:t>ZMAGOVALCIH NATEČAJA</w:t>
      </w:r>
    </w:p>
    <w:p w14:paraId="1436BA3F" w14:textId="77777777" w:rsidR="00246B73" w:rsidRPr="00241334" w:rsidRDefault="00246B73" w:rsidP="00246B73">
      <w:pPr>
        <w:pStyle w:val="Besedilo"/>
        <w:rPr>
          <w:rFonts w:ascii="Arial" w:hAnsi="Arial" w:cs="Arial"/>
          <w:color w:val="000000" w:themeColor="text1"/>
        </w:rPr>
      </w:pPr>
      <w:r w:rsidRPr="00A9633B">
        <w:rPr>
          <w:rFonts w:ascii="Arial" w:hAnsi="Arial" w:cs="Arial"/>
        </w:rPr>
        <w:t xml:space="preserve">Podatki o </w:t>
      </w:r>
      <w:r w:rsidR="002F5C5F">
        <w:rPr>
          <w:rFonts w:ascii="Arial" w:hAnsi="Arial" w:cs="Arial"/>
        </w:rPr>
        <w:t>zmagovalcu</w:t>
      </w:r>
      <w:r w:rsidR="0000404C" w:rsidRPr="00A9633B">
        <w:rPr>
          <w:rFonts w:ascii="Arial" w:hAnsi="Arial" w:cs="Arial"/>
        </w:rPr>
        <w:t xml:space="preserve"> natečaja</w:t>
      </w:r>
      <w:r w:rsidRPr="00A9633B">
        <w:rPr>
          <w:rFonts w:ascii="Arial" w:hAnsi="Arial" w:cs="Arial"/>
        </w:rPr>
        <w:t xml:space="preserve"> bodo objavljeni na spletni strani Komunale Slovenj Gradec</w:t>
      </w:r>
      <w:r w:rsidR="00A9633B" w:rsidRPr="00A9633B">
        <w:rPr>
          <w:rFonts w:ascii="Arial" w:hAnsi="Arial" w:cs="Arial"/>
        </w:rPr>
        <w:t xml:space="preserve"> </w:t>
      </w:r>
      <w:r w:rsidR="00A9633B" w:rsidRPr="002F5C5F">
        <w:rPr>
          <w:rFonts w:ascii="Arial" w:hAnsi="Arial" w:cs="Arial"/>
          <w:color w:val="000000" w:themeColor="text1"/>
        </w:rPr>
        <w:t xml:space="preserve">d.o.o. </w:t>
      </w:r>
      <w:r w:rsidR="00A9633B" w:rsidRPr="00A9633B">
        <w:rPr>
          <w:rFonts w:ascii="Arial" w:hAnsi="Arial" w:cs="Arial"/>
        </w:rPr>
        <w:t>(</w:t>
      </w:r>
      <w:hyperlink r:id="rId16" w:history="1">
        <w:r w:rsidR="00A9633B" w:rsidRPr="00A9633B">
          <w:rPr>
            <w:rStyle w:val="Hiperpovezava"/>
            <w:rFonts w:ascii="Arial" w:hAnsi="Arial" w:cs="Arial"/>
          </w:rPr>
          <w:t>www.komusg.si</w:t>
        </w:r>
      </w:hyperlink>
      <w:r w:rsidR="00B84748">
        <w:rPr>
          <w:rStyle w:val="Hiperpovezava"/>
          <w:rFonts w:ascii="Arial" w:hAnsi="Arial" w:cs="Arial"/>
        </w:rPr>
        <w:t>)</w:t>
      </w:r>
      <w:r w:rsidRPr="00A9633B">
        <w:rPr>
          <w:rFonts w:ascii="Arial" w:hAnsi="Arial" w:cs="Arial"/>
          <w:color w:val="000000" w:themeColor="text1"/>
        </w:rPr>
        <w:t>,</w:t>
      </w:r>
      <w:r w:rsidR="00A9633B" w:rsidRPr="00A9633B">
        <w:rPr>
          <w:rFonts w:ascii="Arial" w:hAnsi="Arial" w:cs="Arial"/>
        </w:rPr>
        <w:t xml:space="preserve"> </w:t>
      </w:r>
      <w:proofErr w:type="spellStart"/>
      <w:r w:rsidR="00A9633B" w:rsidRPr="00A9633B">
        <w:rPr>
          <w:rFonts w:ascii="Arial" w:hAnsi="Arial" w:cs="Arial"/>
        </w:rPr>
        <w:t>facebook</w:t>
      </w:r>
      <w:proofErr w:type="spellEnd"/>
      <w:r w:rsidR="00A9633B" w:rsidRPr="00A9633B">
        <w:rPr>
          <w:rFonts w:ascii="Arial" w:hAnsi="Arial" w:cs="Arial"/>
        </w:rPr>
        <w:t xml:space="preserve"> profilu podjetja</w:t>
      </w:r>
      <w:r w:rsidR="00A9633B">
        <w:rPr>
          <w:rFonts w:ascii="Arial" w:hAnsi="Arial" w:cs="Arial"/>
        </w:rPr>
        <w:t>,</w:t>
      </w:r>
      <w:r w:rsidR="00A9633B">
        <w:rPr>
          <w:rFonts w:ascii="Arial" w:hAnsi="Arial" w:cs="Arial"/>
          <w:color w:val="000000" w:themeColor="text1"/>
        </w:rPr>
        <w:t xml:space="preserve"> </w:t>
      </w:r>
      <w:r w:rsidR="002F5C5F">
        <w:rPr>
          <w:rFonts w:ascii="Arial" w:hAnsi="Arial" w:cs="Arial"/>
        </w:rPr>
        <w:t>informatorju podjetja,</w:t>
      </w:r>
      <w:r w:rsidRPr="00A9633B">
        <w:rPr>
          <w:rFonts w:ascii="Arial" w:hAnsi="Arial" w:cs="Arial"/>
        </w:rPr>
        <w:t xml:space="preserve"> trajnostnemu poročilu podjetja </w:t>
      </w:r>
      <w:r w:rsidR="00A9633B">
        <w:rPr>
          <w:rFonts w:ascii="Arial" w:hAnsi="Arial" w:cs="Arial"/>
        </w:rPr>
        <w:t xml:space="preserve">in </w:t>
      </w:r>
      <w:proofErr w:type="spellStart"/>
      <w:r w:rsidR="00A9633B" w:rsidRPr="002F5C5F">
        <w:rPr>
          <w:rFonts w:ascii="Arial" w:hAnsi="Arial" w:cs="Arial"/>
          <w:color w:val="000000" w:themeColor="text1"/>
        </w:rPr>
        <w:t>SG</w:t>
      </w:r>
      <w:r w:rsidRPr="002F5C5F">
        <w:rPr>
          <w:rFonts w:ascii="Arial" w:hAnsi="Arial" w:cs="Arial"/>
          <w:color w:val="000000" w:themeColor="text1"/>
        </w:rPr>
        <w:t>lasniku</w:t>
      </w:r>
      <w:proofErr w:type="spellEnd"/>
      <w:r w:rsidR="00A9633B" w:rsidRPr="002F5C5F">
        <w:rPr>
          <w:rFonts w:ascii="Arial" w:hAnsi="Arial" w:cs="Arial"/>
          <w:color w:val="000000" w:themeColor="text1"/>
        </w:rPr>
        <w:t xml:space="preserve"> Mestne občine Slovenj Gr</w:t>
      </w:r>
      <w:r w:rsidR="00A9633B" w:rsidRPr="00241334">
        <w:rPr>
          <w:rFonts w:ascii="Arial" w:hAnsi="Arial" w:cs="Arial"/>
          <w:color w:val="000000" w:themeColor="text1"/>
        </w:rPr>
        <w:t>adec</w:t>
      </w:r>
      <w:r w:rsidR="00067BE8">
        <w:rPr>
          <w:rFonts w:ascii="Arial" w:hAnsi="Arial" w:cs="Arial"/>
          <w:color w:val="000000" w:themeColor="text1"/>
        </w:rPr>
        <w:t xml:space="preserve"> in Občinskem glasilu Občine Mislinja</w:t>
      </w:r>
      <w:r w:rsidRPr="00241334">
        <w:rPr>
          <w:rFonts w:ascii="Arial" w:hAnsi="Arial" w:cs="Arial"/>
          <w:color w:val="000000" w:themeColor="text1"/>
        </w:rPr>
        <w:t xml:space="preserve">. </w:t>
      </w:r>
    </w:p>
    <w:p w14:paraId="1293B11F" w14:textId="77777777" w:rsidR="0000404C" w:rsidRPr="00241334" w:rsidRDefault="0000404C" w:rsidP="00246B73">
      <w:pPr>
        <w:pStyle w:val="Besedilo"/>
        <w:rPr>
          <w:rFonts w:ascii="Arial" w:hAnsi="Arial" w:cs="Arial"/>
          <w:color w:val="000000" w:themeColor="text1"/>
        </w:rPr>
      </w:pPr>
    </w:p>
    <w:p w14:paraId="46FEA882" w14:textId="245E1DF7" w:rsidR="00984819" w:rsidRPr="00241334" w:rsidRDefault="005E3D3D" w:rsidP="005651F3">
      <w:pPr>
        <w:pStyle w:val="Besedilo"/>
        <w:rPr>
          <w:rFonts w:ascii="Arial" w:hAnsi="Arial" w:cs="Arial"/>
          <w:color w:val="000000" w:themeColor="text1"/>
        </w:rPr>
      </w:pPr>
      <w:r w:rsidRPr="00241334">
        <w:rPr>
          <w:rFonts w:ascii="Arial" w:hAnsi="Arial" w:cs="Arial"/>
          <w:color w:val="000000" w:themeColor="text1"/>
        </w:rPr>
        <w:t xml:space="preserve">Risba zmagovalca, ki bo dobil nagrado, bo </w:t>
      </w:r>
      <w:r w:rsidR="00A407D7">
        <w:rPr>
          <w:rFonts w:ascii="Arial" w:hAnsi="Arial" w:cs="Arial"/>
          <w:color w:val="000000" w:themeColor="text1"/>
        </w:rPr>
        <w:t>morebiti</w:t>
      </w:r>
      <w:r w:rsidR="0074452D">
        <w:rPr>
          <w:rFonts w:ascii="Arial" w:hAnsi="Arial" w:cs="Arial"/>
          <w:color w:val="000000" w:themeColor="text1"/>
        </w:rPr>
        <w:t xml:space="preserve"> </w:t>
      </w:r>
      <w:r w:rsidRPr="00241334">
        <w:rPr>
          <w:rFonts w:ascii="Arial" w:hAnsi="Arial" w:cs="Arial"/>
          <w:color w:val="000000" w:themeColor="text1"/>
        </w:rPr>
        <w:t>natisnjena na trajnostno vrečko Komunale Slovenj Gradec</w:t>
      </w:r>
      <w:r w:rsidR="004E2563" w:rsidRPr="00241334">
        <w:rPr>
          <w:rFonts w:ascii="Arial" w:hAnsi="Arial" w:cs="Arial"/>
          <w:color w:val="000000" w:themeColor="text1"/>
        </w:rPr>
        <w:t xml:space="preserve"> d.o.o</w:t>
      </w:r>
      <w:r w:rsidRPr="00241334">
        <w:rPr>
          <w:rFonts w:ascii="Arial" w:hAnsi="Arial" w:cs="Arial"/>
          <w:color w:val="000000" w:themeColor="text1"/>
        </w:rPr>
        <w:t xml:space="preserve">. Na vrečki </w:t>
      </w:r>
      <w:r w:rsidR="008C4EBD" w:rsidRPr="00241334">
        <w:rPr>
          <w:rFonts w:ascii="Arial" w:hAnsi="Arial" w:cs="Arial"/>
          <w:color w:val="000000" w:themeColor="text1"/>
        </w:rPr>
        <w:t xml:space="preserve">bodo poleg risbe natisnjeni </w:t>
      </w:r>
      <w:r w:rsidRPr="00241334">
        <w:rPr>
          <w:rFonts w:ascii="Arial" w:hAnsi="Arial" w:cs="Arial"/>
          <w:color w:val="000000" w:themeColor="text1"/>
        </w:rPr>
        <w:t xml:space="preserve">tudi </w:t>
      </w:r>
      <w:r w:rsidR="0000404C" w:rsidRPr="00241334">
        <w:rPr>
          <w:rFonts w:ascii="Arial" w:hAnsi="Arial" w:cs="Arial"/>
          <w:color w:val="000000" w:themeColor="text1"/>
        </w:rPr>
        <w:t xml:space="preserve">naslednji osebni podatki: </w:t>
      </w:r>
      <w:r w:rsidR="008C4EBD" w:rsidRPr="00241334">
        <w:rPr>
          <w:rFonts w:ascii="Arial" w:hAnsi="Arial" w:cs="Arial"/>
          <w:color w:val="000000" w:themeColor="text1"/>
        </w:rPr>
        <w:t xml:space="preserve">ime nagrajenca, starost v letih </w:t>
      </w:r>
      <w:r w:rsidR="003045DA">
        <w:rPr>
          <w:rFonts w:ascii="Arial" w:hAnsi="Arial" w:cs="Arial"/>
          <w:color w:val="000000" w:themeColor="text1"/>
        </w:rPr>
        <w:t xml:space="preserve">ter </w:t>
      </w:r>
      <w:r w:rsidR="008C4EBD" w:rsidRPr="00241334">
        <w:rPr>
          <w:rFonts w:ascii="Arial" w:hAnsi="Arial" w:cs="Arial"/>
          <w:color w:val="000000" w:themeColor="text1"/>
        </w:rPr>
        <w:t>naziv vrtca.</w:t>
      </w:r>
      <w:r w:rsidR="00504F22" w:rsidRPr="00241334">
        <w:rPr>
          <w:rFonts w:ascii="Arial" w:hAnsi="Arial" w:cs="Arial"/>
          <w:color w:val="000000" w:themeColor="text1"/>
        </w:rPr>
        <w:t xml:space="preserve"> </w:t>
      </w:r>
    </w:p>
    <w:p w14:paraId="3293708C" w14:textId="77777777" w:rsidR="00984819" w:rsidRPr="00241334" w:rsidRDefault="00984819" w:rsidP="005651F3">
      <w:pPr>
        <w:pStyle w:val="Besedilo"/>
        <w:rPr>
          <w:rFonts w:ascii="Arial" w:hAnsi="Arial" w:cs="Arial"/>
          <w:color w:val="000000" w:themeColor="text1"/>
        </w:rPr>
      </w:pPr>
    </w:p>
    <w:p w14:paraId="5D518539" w14:textId="77777777" w:rsidR="006D4E4B" w:rsidRPr="0074452D" w:rsidRDefault="006D4E4B" w:rsidP="006D4E4B">
      <w:pPr>
        <w:pStyle w:val="Besedilo"/>
        <w:rPr>
          <w:rFonts w:ascii="Arial" w:hAnsi="Arial" w:cs="Arial"/>
          <w:b/>
          <w:color w:val="9BBB59" w:themeColor="accent3"/>
        </w:rPr>
      </w:pPr>
      <w:r w:rsidRPr="0074452D">
        <w:rPr>
          <w:rFonts w:ascii="Arial" w:hAnsi="Arial" w:cs="Arial"/>
          <w:b/>
          <w:color w:val="9BBB59" w:themeColor="accent3"/>
        </w:rPr>
        <w:t>OCENJEVANJE</w:t>
      </w:r>
    </w:p>
    <w:p w14:paraId="1B70B7CC" w14:textId="54A80B67" w:rsidR="006D4E4B" w:rsidRPr="00F71F90" w:rsidRDefault="006D4E4B" w:rsidP="006D4E4B">
      <w:pPr>
        <w:pStyle w:val="Besedilo"/>
        <w:rPr>
          <w:rFonts w:ascii="Arial" w:hAnsi="Arial" w:cs="Arial"/>
          <w:lang w:val="en-GB"/>
        </w:rPr>
      </w:pPr>
      <w:proofErr w:type="spellStart"/>
      <w:r w:rsidRPr="000A5E2F">
        <w:rPr>
          <w:rFonts w:ascii="Arial" w:hAnsi="Arial" w:cs="Arial"/>
          <w:lang w:val="en-GB"/>
        </w:rPr>
        <w:t>Ocenjevanje</w:t>
      </w:r>
      <w:proofErr w:type="spellEnd"/>
      <w:r w:rsidRPr="000A5E2F">
        <w:rPr>
          <w:rFonts w:ascii="Arial" w:hAnsi="Arial" w:cs="Arial"/>
          <w:lang w:val="en-GB"/>
        </w:rPr>
        <w:t xml:space="preserve"> </w:t>
      </w:r>
      <w:proofErr w:type="spellStart"/>
      <w:r w:rsidRPr="000A5E2F">
        <w:rPr>
          <w:rFonts w:ascii="Arial" w:hAnsi="Arial" w:cs="Arial"/>
          <w:lang w:val="en-GB"/>
        </w:rPr>
        <w:t>predlogov</w:t>
      </w:r>
      <w:proofErr w:type="spellEnd"/>
      <w:r w:rsidRPr="000A5E2F">
        <w:rPr>
          <w:rFonts w:ascii="Arial" w:hAnsi="Arial" w:cs="Arial"/>
          <w:lang w:val="en-GB"/>
        </w:rPr>
        <w:t xml:space="preserve"> </w:t>
      </w:r>
      <w:proofErr w:type="spellStart"/>
      <w:r w:rsidRPr="000A5E2F">
        <w:rPr>
          <w:rFonts w:ascii="Arial" w:hAnsi="Arial" w:cs="Arial"/>
          <w:lang w:val="en-GB"/>
        </w:rPr>
        <w:t>bo</w:t>
      </w:r>
      <w:proofErr w:type="spellEnd"/>
      <w:r w:rsidRPr="000A5E2F">
        <w:rPr>
          <w:rFonts w:ascii="Arial" w:hAnsi="Arial" w:cs="Arial"/>
          <w:lang w:val="en-GB"/>
        </w:rPr>
        <w:t xml:space="preserve"> </w:t>
      </w:r>
      <w:proofErr w:type="spellStart"/>
      <w:r w:rsidRPr="000A5E2F">
        <w:rPr>
          <w:rFonts w:ascii="Arial" w:hAnsi="Arial" w:cs="Arial"/>
          <w:lang w:val="en-GB"/>
        </w:rPr>
        <w:t>izvedla</w:t>
      </w:r>
      <w:proofErr w:type="spellEnd"/>
      <w:r w:rsidRPr="000A5E2F">
        <w:rPr>
          <w:rFonts w:ascii="Arial" w:hAnsi="Arial" w:cs="Arial"/>
          <w:lang w:val="en-GB"/>
        </w:rPr>
        <w:t xml:space="preserve"> </w:t>
      </w:r>
      <w:proofErr w:type="spellStart"/>
      <w:r w:rsidRPr="000A5E2F">
        <w:rPr>
          <w:rFonts w:ascii="Arial" w:hAnsi="Arial" w:cs="Arial"/>
          <w:lang w:val="en-GB"/>
        </w:rPr>
        <w:t>komisija</w:t>
      </w:r>
      <w:proofErr w:type="spellEnd"/>
      <w:r w:rsidRPr="000A5E2F">
        <w:rPr>
          <w:rFonts w:ascii="Arial" w:hAnsi="Arial" w:cs="Arial"/>
          <w:lang w:val="en-GB"/>
        </w:rPr>
        <w:t xml:space="preserve">, ki jo </w:t>
      </w:r>
      <w:proofErr w:type="spellStart"/>
      <w:r w:rsidRPr="009C3E31">
        <w:rPr>
          <w:rFonts w:ascii="Arial" w:hAnsi="Arial" w:cs="Arial"/>
          <w:lang w:val="en-GB"/>
        </w:rPr>
        <w:t>sestavljajo</w:t>
      </w:r>
      <w:proofErr w:type="spellEnd"/>
      <w:r w:rsidRPr="009C3E31">
        <w:rPr>
          <w:rFonts w:ascii="Arial" w:hAnsi="Arial" w:cs="Arial"/>
          <w:lang w:val="en-GB"/>
        </w:rPr>
        <w:t xml:space="preserve">: </w:t>
      </w:r>
      <w:r w:rsidR="00FE1B96" w:rsidRPr="00C22B67">
        <w:rPr>
          <w:rFonts w:ascii="Arial" w:hAnsi="Arial" w:cs="Arial"/>
          <w:lang w:val="en-GB"/>
        </w:rPr>
        <w:t xml:space="preserve">Dejan </w:t>
      </w:r>
      <w:r w:rsidR="000A5E2F" w:rsidRPr="00C22B67">
        <w:rPr>
          <w:rFonts w:ascii="Arial" w:hAnsi="Arial" w:cs="Arial"/>
          <w:lang w:val="en-GB"/>
        </w:rPr>
        <w:t>Kašnik</w:t>
      </w:r>
      <w:r w:rsidR="00FE1B96" w:rsidRPr="00C22B67">
        <w:rPr>
          <w:rFonts w:ascii="Arial" w:hAnsi="Arial" w:cs="Arial"/>
          <w:lang w:val="en-GB"/>
        </w:rPr>
        <w:t xml:space="preserve">, </w:t>
      </w:r>
      <w:r w:rsidR="009C3E31" w:rsidRPr="00C22B67">
        <w:rPr>
          <w:rFonts w:ascii="Arial" w:hAnsi="Arial" w:cs="Arial"/>
          <w:lang w:val="en-GB"/>
        </w:rPr>
        <w:t>Teja Račnik</w:t>
      </w:r>
      <w:r w:rsidR="002F5C5F" w:rsidRPr="00C22B67">
        <w:rPr>
          <w:rFonts w:ascii="Arial" w:hAnsi="Arial" w:cs="Arial"/>
          <w:lang w:val="en-GB"/>
        </w:rPr>
        <w:t>,</w:t>
      </w:r>
      <w:r w:rsidR="009C3E31" w:rsidRPr="00C22B67">
        <w:rPr>
          <w:rFonts w:ascii="Arial" w:hAnsi="Arial" w:cs="Arial"/>
          <w:lang w:val="en-GB"/>
        </w:rPr>
        <w:t xml:space="preserve"> </w:t>
      </w:r>
      <w:r w:rsidR="004F601D" w:rsidRPr="00F71F90">
        <w:rPr>
          <w:rFonts w:ascii="Arial" w:hAnsi="Arial" w:cs="Arial"/>
          <w:lang w:val="en-GB"/>
        </w:rPr>
        <w:t>Sara Urbancl</w:t>
      </w:r>
      <w:r w:rsidR="002F5C5F" w:rsidRPr="00F71F90">
        <w:rPr>
          <w:rFonts w:ascii="Arial" w:hAnsi="Arial" w:cs="Arial"/>
          <w:lang w:val="en-GB"/>
        </w:rPr>
        <w:t xml:space="preserve">, </w:t>
      </w:r>
      <w:r w:rsidR="0074452D" w:rsidRPr="00F71F90">
        <w:rPr>
          <w:rFonts w:ascii="Arial" w:hAnsi="Arial" w:cs="Arial"/>
          <w:lang w:val="en-GB"/>
        </w:rPr>
        <w:t xml:space="preserve">Martina </w:t>
      </w:r>
      <w:r w:rsidR="00CD216B" w:rsidRPr="00F71F90">
        <w:rPr>
          <w:rFonts w:ascii="Arial" w:hAnsi="Arial" w:cs="Arial"/>
          <w:lang w:val="en-GB"/>
        </w:rPr>
        <w:t>Brezovnik</w:t>
      </w:r>
      <w:r w:rsidR="002F5C5F" w:rsidRPr="00F71F90">
        <w:rPr>
          <w:rFonts w:ascii="Arial" w:hAnsi="Arial" w:cs="Arial"/>
          <w:lang w:val="en-GB"/>
        </w:rPr>
        <w:t>.</w:t>
      </w:r>
    </w:p>
    <w:p w14:paraId="4E47C9A7" w14:textId="77777777" w:rsidR="00745514" w:rsidRDefault="00745514" w:rsidP="006D4E4B">
      <w:pPr>
        <w:pStyle w:val="Besedilo"/>
        <w:rPr>
          <w:rFonts w:ascii="Arial" w:hAnsi="Arial" w:cs="Arial"/>
          <w:b/>
          <w:color w:val="4F81BD" w:themeColor="accent1"/>
        </w:rPr>
      </w:pPr>
    </w:p>
    <w:p w14:paraId="330FDC84" w14:textId="77777777" w:rsidR="006D4E4B" w:rsidRPr="00CD216B" w:rsidRDefault="006D4E4B" w:rsidP="006D4E4B">
      <w:pPr>
        <w:pStyle w:val="Besedilo"/>
        <w:rPr>
          <w:rFonts w:ascii="Arial" w:hAnsi="Arial" w:cs="Arial"/>
          <w:b/>
          <w:color w:val="9BBB59" w:themeColor="accent3"/>
        </w:rPr>
      </w:pPr>
      <w:r w:rsidRPr="00CD216B">
        <w:rPr>
          <w:rFonts w:ascii="Arial" w:hAnsi="Arial" w:cs="Arial"/>
          <w:b/>
          <w:color w:val="9BBB59" w:themeColor="accent3"/>
        </w:rPr>
        <w:t>KRITERIJI OCENJEVANJA</w:t>
      </w:r>
    </w:p>
    <w:p w14:paraId="028B8D6C" w14:textId="77777777" w:rsidR="00216A78" w:rsidRPr="00816A62" w:rsidRDefault="002F75A2" w:rsidP="002F75A2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 xml:space="preserve">Komisija za odpiranje in ocenjevanje </w:t>
      </w:r>
      <w:r w:rsidR="00A22E44" w:rsidRPr="00816A62">
        <w:rPr>
          <w:rFonts w:ascii="Arial" w:hAnsi="Arial" w:cs="Arial"/>
        </w:rPr>
        <w:t>risb</w:t>
      </w:r>
      <w:r w:rsidRPr="00816A62">
        <w:rPr>
          <w:rFonts w:ascii="Arial" w:hAnsi="Arial" w:cs="Arial"/>
        </w:rPr>
        <w:t xml:space="preserve"> bo obravnavala vse pravočasno in pravilno poslane predloge in </w:t>
      </w:r>
      <w:r w:rsidR="000A5E2F">
        <w:rPr>
          <w:rFonts w:ascii="Arial" w:hAnsi="Arial" w:cs="Arial"/>
        </w:rPr>
        <w:t xml:space="preserve">enakovredno </w:t>
      </w:r>
      <w:r w:rsidRPr="00816A62">
        <w:rPr>
          <w:rFonts w:ascii="Arial" w:hAnsi="Arial" w:cs="Arial"/>
        </w:rPr>
        <w:t>upoštevala</w:t>
      </w:r>
      <w:r w:rsidR="00216A78" w:rsidRPr="00816A62">
        <w:rPr>
          <w:rFonts w:ascii="Arial" w:hAnsi="Arial" w:cs="Arial"/>
        </w:rPr>
        <w:t>:</w:t>
      </w:r>
    </w:p>
    <w:p w14:paraId="3EBD1711" w14:textId="77777777" w:rsidR="00216A78" w:rsidRPr="00816A62" w:rsidRDefault="002F75A2" w:rsidP="00A12B1B">
      <w:pPr>
        <w:pStyle w:val="Besedilo"/>
        <w:numPr>
          <w:ilvl w:val="0"/>
          <w:numId w:val="20"/>
        </w:numPr>
        <w:rPr>
          <w:rFonts w:ascii="Arial" w:hAnsi="Arial" w:cs="Arial"/>
        </w:rPr>
      </w:pPr>
      <w:r w:rsidRPr="00816A62">
        <w:rPr>
          <w:rFonts w:ascii="Arial" w:hAnsi="Arial" w:cs="Arial"/>
          <w:b/>
        </w:rPr>
        <w:t>izvirnost</w:t>
      </w:r>
      <w:r w:rsidR="0061319F" w:rsidRPr="00816A62">
        <w:rPr>
          <w:rFonts w:ascii="Arial" w:hAnsi="Arial" w:cs="Arial"/>
        </w:rPr>
        <w:t xml:space="preserve"> </w:t>
      </w:r>
      <w:r w:rsidR="000E54FF">
        <w:rPr>
          <w:rFonts w:ascii="Arial" w:hAnsi="Arial" w:cs="Arial"/>
          <w:b/>
        </w:rPr>
        <w:t>in kreativnost,</w:t>
      </w:r>
    </w:p>
    <w:p w14:paraId="772AAECE" w14:textId="77777777" w:rsidR="00216A78" w:rsidRPr="00816A62" w:rsidRDefault="002F75A2" w:rsidP="00A12B1B">
      <w:pPr>
        <w:pStyle w:val="Besedilo"/>
        <w:numPr>
          <w:ilvl w:val="0"/>
          <w:numId w:val="20"/>
        </w:numPr>
        <w:rPr>
          <w:rFonts w:ascii="Arial" w:hAnsi="Arial" w:cs="Arial"/>
        </w:rPr>
      </w:pPr>
      <w:r w:rsidRPr="00816A62">
        <w:rPr>
          <w:rFonts w:ascii="Arial" w:hAnsi="Arial" w:cs="Arial"/>
          <w:b/>
        </w:rPr>
        <w:t>primernost in praktično uporabnost</w:t>
      </w:r>
      <w:r w:rsidR="000E54FF">
        <w:rPr>
          <w:rFonts w:ascii="Arial" w:hAnsi="Arial" w:cs="Arial"/>
          <w:b/>
        </w:rPr>
        <w:t>,</w:t>
      </w:r>
    </w:p>
    <w:p w14:paraId="3B811E8E" w14:textId="77777777" w:rsidR="002F75A2" w:rsidRDefault="002F75A2" w:rsidP="00A12B1B">
      <w:pPr>
        <w:pStyle w:val="Besedilo"/>
        <w:numPr>
          <w:ilvl w:val="0"/>
          <w:numId w:val="20"/>
        </w:numPr>
        <w:rPr>
          <w:rFonts w:ascii="Arial" w:hAnsi="Arial" w:cs="Arial"/>
        </w:rPr>
      </w:pPr>
      <w:r w:rsidRPr="00816A62">
        <w:rPr>
          <w:rFonts w:ascii="Arial" w:hAnsi="Arial" w:cs="Arial"/>
          <w:b/>
        </w:rPr>
        <w:t>estetski videz in barvna usklajenost</w:t>
      </w:r>
      <w:r w:rsidR="000A5E2F">
        <w:rPr>
          <w:rFonts w:ascii="Arial" w:hAnsi="Arial" w:cs="Arial"/>
        </w:rPr>
        <w:t>.</w:t>
      </w:r>
    </w:p>
    <w:p w14:paraId="637E0207" w14:textId="77777777" w:rsidR="00C011BB" w:rsidRDefault="00C011BB" w:rsidP="002F75A2">
      <w:pPr>
        <w:pStyle w:val="Besedilo"/>
        <w:rPr>
          <w:rFonts w:ascii="Arial" w:hAnsi="Arial" w:cs="Arial"/>
        </w:rPr>
      </w:pPr>
    </w:p>
    <w:p w14:paraId="7420BB94" w14:textId="77777777" w:rsidR="00C011BB" w:rsidRPr="00816A62" w:rsidRDefault="00C011BB" w:rsidP="002F75A2">
      <w:pPr>
        <w:pStyle w:val="Besedilo"/>
        <w:rPr>
          <w:rFonts w:ascii="Arial" w:hAnsi="Arial" w:cs="Arial"/>
        </w:rPr>
      </w:pPr>
      <w:r>
        <w:rPr>
          <w:rFonts w:ascii="Arial" w:hAnsi="Arial" w:cs="Arial"/>
        </w:rPr>
        <w:t>Odločitev komisije je dokončna in ne more biti predmet nadaljnjih razprav.</w:t>
      </w:r>
    </w:p>
    <w:p w14:paraId="26C91254" w14:textId="77777777" w:rsidR="00A30C4F" w:rsidRDefault="00A30C4F" w:rsidP="00E93645">
      <w:pPr>
        <w:pStyle w:val="Besedilo"/>
        <w:rPr>
          <w:rFonts w:ascii="Arial" w:hAnsi="Arial" w:cs="Arial"/>
          <w:b/>
          <w:color w:val="4F81BD" w:themeColor="accent1"/>
        </w:rPr>
      </w:pPr>
    </w:p>
    <w:p w14:paraId="0AD0FA35" w14:textId="77777777" w:rsidR="00E93645" w:rsidRPr="00CD216B" w:rsidRDefault="00E93645" w:rsidP="00E93645">
      <w:pPr>
        <w:pStyle w:val="Besedilo"/>
        <w:rPr>
          <w:rFonts w:ascii="Arial" w:hAnsi="Arial" w:cs="Arial"/>
          <w:b/>
          <w:color w:val="9BBB59" w:themeColor="accent3"/>
        </w:rPr>
      </w:pPr>
      <w:r w:rsidRPr="00CD216B">
        <w:rPr>
          <w:rFonts w:ascii="Arial" w:hAnsi="Arial" w:cs="Arial"/>
          <w:b/>
          <w:color w:val="9BBB59" w:themeColor="accent3"/>
        </w:rPr>
        <w:t>INFORMACIJE</w:t>
      </w:r>
    </w:p>
    <w:p w14:paraId="0E1B86FE" w14:textId="77777777" w:rsidR="00E93645" w:rsidRPr="00816A62" w:rsidRDefault="002F5C5F" w:rsidP="00E93645">
      <w:pPr>
        <w:pStyle w:val="Besedilo"/>
        <w:rPr>
          <w:rFonts w:ascii="Arial" w:hAnsi="Arial" w:cs="Arial"/>
        </w:rPr>
      </w:pPr>
      <w:r>
        <w:rPr>
          <w:rFonts w:ascii="Arial" w:hAnsi="Arial" w:cs="Arial"/>
        </w:rPr>
        <w:t>Obvestilo o nagradnem natečaju je dostopno</w:t>
      </w:r>
      <w:r w:rsidR="00E93645" w:rsidRPr="00816A62">
        <w:rPr>
          <w:rFonts w:ascii="Arial" w:hAnsi="Arial" w:cs="Arial"/>
        </w:rPr>
        <w:t xml:space="preserve"> na spletni strani Komunale Slovenj Gradec</w:t>
      </w:r>
      <w:r w:rsidR="00FC0551">
        <w:rPr>
          <w:rFonts w:ascii="Arial" w:hAnsi="Arial" w:cs="Arial"/>
        </w:rPr>
        <w:t xml:space="preserve"> </w:t>
      </w:r>
      <w:r w:rsidR="00FC0551" w:rsidRPr="002F5C5F">
        <w:rPr>
          <w:rFonts w:ascii="Arial" w:hAnsi="Arial" w:cs="Arial"/>
          <w:color w:val="000000" w:themeColor="text1"/>
        </w:rPr>
        <w:t xml:space="preserve">d.o.o. </w:t>
      </w:r>
      <w:r w:rsidR="00FC0551" w:rsidRPr="00A9633B">
        <w:rPr>
          <w:rFonts w:ascii="Arial" w:hAnsi="Arial" w:cs="Arial"/>
        </w:rPr>
        <w:t>(</w:t>
      </w:r>
      <w:hyperlink r:id="rId17" w:history="1">
        <w:r w:rsidR="00FC0551" w:rsidRPr="00A9633B">
          <w:rPr>
            <w:rStyle w:val="Hiperpovezava"/>
            <w:rFonts w:ascii="Arial" w:hAnsi="Arial" w:cs="Arial"/>
          </w:rPr>
          <w:t>www.komusg.si</w:t>
        </w:r>
      </w:hyperlink>
      <w:r w:rsidR="00FC0551">
        <w:rPr>
          <w:rStyle w:val="Hiperpovezava"/>
          <w:rFonts w:ascii="Arial" w:hAnsi="Arial" w:cs="Arial"/>
        </w:rPr>
        <w:t>)</w:t>
      </w:r>
      <w:r w:rsidR="00E93645" w:rsidRPr="00816A62">
        <w:rPr>
          <w:rFonts w:ascii="Arial" w:hAnsi="Arial" w:cs="Arial"/>
        </w:rPr>
        <w:t>.</w:t>
      </w:r>
      <w:r w:rsidR="00356D34">
        <w:rPr>
          <w:rFonts w:ascii="Arial" w:hAnsi="Arial" w:cs="Arial"/>
        </w:rPr>
        <w:t xml:space="preserve"> </w:t>
      </w:r>
    </w:p>
    <w:p w14:paraId="5116798A" w14:textId="77777777" w:rsidR="00D53F34" w:rsidRDefault="00E93645" w:rsidP="00D53F34">
      <w:pPr>
        <w:pStyle w:val="Besedilo"/>
        <w:rPr>
          <w:rFonts w:ascii="Arial" w:hAnsi="Arial" w:cs="Arial"/>
        </w:rPr>
      </w:pPr>
      <w:r w:rsidRPr="00816A62">
        <w:rPr>
          <w:rFonts w:ascii="Arial" w:hAnsi="Arial" w:cs="Arial"/>
        </w:rPr>
        <w:t>Za dodatne inf</w:t>
      </w:r>
      <w:r w:rsidR="00356D34">
        <w:rPr>
          <w:rFonts w:ascii="Arial" w:hAnsi="Arial" w:cs="Arial"/>
        </w:rPr>
        <w:t xml:space="preserve">ormacije smo </w:t>
      </w:r>
      <w:r w:rsidR="00044AB1" w:rsidRPr="002F5C5F">
        <w:rPr>
          <w:rFonts w:ascii="Arial" w:hAnsi="Arial" w:cs="Arial"/>
          <w:color w:val="000000" w:themeColor="text1"/>
        </w:rPr>
        <w:t>dosegljivi po elektronski pošti</w:t>
      </w:r>
      <w:r w:rsidR="00356D34" w:rsidRPr="002F5C5F">
        <w:rPr>
          <w:rFonts w:ascii="Arial" w:hAnsi="Arial" w:cs="Arial"/>
          <w:color w:val="000000" w:themeColor="text1"/>
        </w:rPr>
        <w:t xml:space="preserve"> </w:t>
      </w:r>
      <w:r w:rsidR="00044AB1" w:rsidRPr="002F5C5F">
        <w:rPr>
          <w:rFonts w:ascii="Arial" w:hAnsi="Arial" w:cs="Arial"/>
          <w:color w:val="000000" w:themeColor="text1"/>
        </w:rPr>
        <w:t xml:space="preserve">na </w:t>
      </w:r>
      <w:r w:rsidR="00C129C6" w:rsidRPr="002F5C5F">
        <w:rPr>
          <w:rFonts w:ascii="Arial" w:hAnsi="Arial" w:cs="Arial"/>
          <w:color w:val="000000" w:themeColor="text1"/>
        </w:rPr>
        <w:t>naslovu</w:t>
      </w:r>
      <w:r w:rsidRPr="002F5C5F">
        <w:rPr>
          <w:rFonts w:ascii="Arial" w:hAnsi="Arial" w:cs="Arial"/>
          <w:color w:val="000000" w:themeColor="text1"/>
        </w:rPr>
        <w:t xml:space="preserve">: </w:t>
      </w:r>
      <w:hyperlink r:id="rId18" w:history="1">
        <w:r w:rsidRPr="00356D34">
          <w:rPr>
            <w:rStyle w:val="Hiperpovezava"/>
            <w:rFonts w:ascii="Arial" w:hAnsi="Arial" w:cs="Arial"/>
          </w:rPr>
          <w:t>teja.racnik@komusg.si</w:t>
        </w:r>
      </w:hyperlink>
      <w:r w:rsidR="00356D34">
        <w:rPr>
          <w:rStyle w:val="Hiperpovezava"/>
          <w:rFonts w:ascii="Arial" w:hAnsi="Arial" w:cs="Arial"/>
          <w:u w:val="none"/>
        </w:rPr>
        <w:t xml:space="preserve"> </w:t>
      </w:r>
      <w:r w:rsidRPr="00356D34">
        <w:rPr>
          <w:rFonts w:ascii="Arial" w:hAnsi="Arial" w:cs="Arial"/>
        </w:rPr>
        <w:t>Kontaktna</w:t>
      </w:r>
      <w:r w:rsidRPr="00816A62">
        <w:rPr>
          <w:rFonts w:ascii="Arial" w:hAnsi="Arial" w:cs="Arial"/>
        </w:rPr>
        <w:t xml:space="preserve"> oseba organizatorja: Teja Račnik.</w:t>
      </w:r>
    </w:p>
    <w:p w14:paraId="664196F8" w14:textId="77777777" w:rsidR="00292452" w:rsidRPr="00745514" w:rsidRDefault="00292452" w:rsidP="00D53F34">
      <w:pPr>
        <w:pStyle w:val="Besedilo"/>
        <w:rPr>
          <w:rFonts w:ascii="Arial" w:hAnsi="Arial" w:cs="Arial"/>
          <w:color w:val="000000" w:themeColor="text1"/>
        </w:rPr>
      </w:pPr>
    </w:p>
    <w:p w14:paraId="7D49A140" w14:textId="77777777" w:rsidR="00D53F34" w:rsidRPr="00CD216B" w:rsidRDefault="00D53F34" w:rsidP="00D53F34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  <w:r w:rsidRPr="00CD216B">
        <w:rPr>
          <w:rFonts w:ascii="Arial" w:hAnsi="Arial" w:cs="Arial"/>
          <w:b/>
          <w:color w:val="9BBB59" w:themeColor="accent3"/>
        </w:rPr>
        <w:t xml:space="preserve">VESELIMO SE VAŠIH IZDELKOV IN VAM ŽELIMO </w:t>
      </w:r>
      <w:r w:rsidR="00474229" w:rsidRPr="00CD216B">
        <w:rPr>
          <w:rFonts w:ascii="Arial" w:hAnsi="Arial" w:cs="Arial"/>
          <w:b/>
          <w:color w:val="9BBB59" w:themeColor="accent3"/>
        </w:rPr>
        <w:t>OBILO UŽ</w:t>
      </w:r>
      <w:r w:rsidR="00B62C69" w:rsidRPr="00CD216B">
        <w:rPr>
          <w:rFonts w:ascii="Arial" w:hAnsi="Arial" w:cs="Arial"/>
          <w:b/>
          <w:color w:val="9BBB59" w:themeColor="accent3"/>
        </w:rPr>
        <w:t>ITKOV OB USTVARJANJU</w:t>
      </w:r>
      <w:r w:rsidR="00474229" w:rsidRPr="00CD216B">
        <w:rPr>
          <w:rFonts w:ascii="Arial" w:hAnsi="Arial" w:cs="Arial"/>
          <w:b/>
          <w:color w:val="9BBB59" w:themeColor="accent3"/>
        </w:rPr>
        <w:t>!</w:t>
      </w:r>
    </w:p>
    <w:p w14:paraId="0CBC0971" w14:textId="2C2D3BBD" w:rsidR="00A93156" w:rsidRDefault="00D53F34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  <w:r w:rsidRPr="00CD216B">
        <w:rPr>
          <w:rFonts w:ascii="Arial" w:hAnsi="Arial" w:cs="Arial"/>
          <w:b/>
          <w:color w:val="9BBB59" w:themeColor="accent3"/>
        </w:rPr>
        <w:t>Ekipa natečaja Komunale Slovenj Gradec</w:t>
      </w:r>
      <w:r w:rsidR="00044AB1" w:rsidRPr="00CD216B">
        <w:rPr>
          <w:rFonts w:ascii="Arial" w:hAnsi="Arial" w:cs="Arial"/>
          <w:b/>
          <w:color w:val="9BBB59" w:themeColor="accent3"/>
        </w:rPr>
        <w:t xml:space="preserve"> d.o.o.</w:t>
      </w:r>
    </w:p>
    <w:p w14:paraId="1582A9C6" w14:textId="1465AC8C" w:rsidR="00CE3443" w:rsidRDefault="00CE3443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</w:p>
    <w:p w14:paraId="1B994623" w14:textId="622466EF" w:rsidR="00CE3443" w:rsidRDefault="00CE3443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</w:p>
    <w:p w14:paraId="298DBDD6" w14:textId="3DB87A82" w:rsidR="00CE3443" w:rsidRDefault="00CE3443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</w:p>
    <w:p w14:paraId="694096CE" w14:textId="6DE644E9" w:rsidR="00CE3443" w:rsidRDefault="00CE3443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</w:p>
    <w:p w14:paraId="35EE83F3" w14:textId="77777777" w:rsidR="00CE3443" w:rsidRDefault="00CE3443" w:rsidP="00E339A3">
      <w:pPr>
        <w:pStyle w:val="Besedilo"/>
        <w:jc w:val="center"/>
        <w:rPr>
          <w:rFonts w:ascii="Arial" w:hAnsi="Arial" w:cs="Arial"/>
          <w:b/>
          <w:color w:val="9BBB59" w:themeColor="accent3"/>
        </w:rPr>
      </w:pPr>
    </w:p>
    <w:p w14:paraId="357235E5" w14:textId="5EC5B841" w:rsidR="00CE3443" w:rsidRDefault="00CE3443" w:rsidP="00E339A3">
      <w:pPr>
        <w:pStyle w:val="Besedil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Direktor:</w:t>
      </w:r>
    </w:p>
    <w:p w14:paraId="5BFE5744" w14:textId="36DFBD0D" w:rsidR="00CE3443" w:rsidRDefault="00CE3443" w:rsidP="00E339A3">
      <w:pPr>
        <w:pStyle w:val="Besedil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Jožef Dvorjak, dipl. inž. str., </w:t>
      </w:r>
    </w:p>
    <w:p w14:paraId="170846C2" w14:textId="04994EEB" w:rsidR="00101A43" w:rsidRDefault="00101A43" w:rsidP="00101A43">
      <w:pPr>
        <w:rPr>
          <w:rFonts w:ascii="Arial" w:hAnsi="Arial" w:cs="Arial"/>
          <w:sz w:val="22"/>
          <w:szCs w:val="22"/>
        </w:rPr>
      </w:pPr>
      <w:r w:rsidRPr="00101A43">
        <w:rPr>
          <w:noProof/>
        </w:rPr>
        <w:drawing>
          <wp:anchor distT="0" distB="0" distL="114300" distR="114300" simplePos="0" relativeHeight="251658240" behindDoc="0" locked="0" layoutInCell="1" allowOverlap="1" wp14:anchorId="67E85290" wp14:editId="1A862663">
            <wp:simplePos x="0" y="0"/>
            <wp:positionH relativeFrom="column">
              <wp:posOffset>3984009</wp:posOffset>
            </wp:positionH>
            <wp:positionV relativeFrom="paragraph">
              <wp:posOffset>35304</wp:posOffset>
            </wp:positionV>
            <wp:extent cx="443552" cy="473560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9" cy="4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E454" w14:textId="4F1F735B" w:rsidR="00101A43" w:rsidRPr="00101A43" w:rsidRDefault="00101A43" w:rsidP="00101A43">
      <w:pPr>
        <w:tabs>
          <w:tab w:val="left" w:pos="6039"/>
        </w:tabs>
      </w:pPr>
      <w:r>
        <w:tab/>
      </w:r>
    </w:p>
    <w:p w14:paraId="24C2EAD3" w14:textId="77777777" w:rsidR="00A12B1B" w:rsidRPr="009D40E3" w:rsidRDefault="009D40E3" w:rsidP="009D40E3">
      <w:pPr>
        <w:pStyle w:val="Besedilo"/>
        <w:ind w:left="-567"/>
        <w:jc w:val="center"/>
        <w:rPr>
          <w:rFonts w:ascii="Arial" w:hAnsi="Arial" w:cs="Arial"/>
          <w:color w:val="000000" w:themeColor="text1"/>
        </w:rPr>
      </w:pPr>
      <w:r w:rsidRPr="00EB2C24">
        <w:rPr>
          <w:rFonts w:ascii="Arial" w:hAnsi="Arial" w:cs="Arial"/>
          <w:noProof/>
          <w:color w:val="4F81BD" w:themeColor="accent1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C400229" wp14:editId="0E9FA927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6106160" cy="9199245"/>
                <wp:effectExtent l="0" t="0" r="27940" b="2095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91992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5B80D" w14:textId="77777777" w:rsidR="00EB2C24" w:rsidRPr="00CD216B" w:rsidRDefault="00EB2C24" w:rsidP="00EB2C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</w:pPr>
                            <w:r w:rsidRPr="00CD216B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  <w:t>PRIJAVNICA NA NAGRADNI NATEČAJ</w:t>
                            </w:r>
                          </w:p>
                          <w:p w14:paraId="2F92ACBB" w14:textId="074BC6BF" w:rsidR="00EB2C24" w:rsidRPr="00CD216B" w:rsidRDefault="00292452" w:rsidP="00EB2C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</w:pPr>
                            <w:r w:rsidRPr="00292452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  <w:t>"</w:t>
                            </w:r>
                            <w:r w:rsidR="0003289B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  <w:t>KOMUNALKO</w:t>
                            </w:r>
                            <w:r w:rsidR="00483C03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  <w:t xml:space="preserve"> - KURJAČ</w:t>
                            </w:r>
                            <w:r w:rsidR="0003289B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</w:rPr>
                              <w:t>"</w:t>
                            </w:r>
                          </w:p>
                          <w:p w14:paraId="28F94BE4" w14:textId="77777777" w:rsidR="003D4B01" w:rsidRPr="00C13BA8" w:rsidRDefault="003D4B01" w:rsidP="0000457F">
                            <w:pPr>
                              <w:pStyle w:val="Besedilo"/>
                              <w:spacing w:line="36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EE12804" w14:textId="77777777" w:rsidR="003D4B01" w:rsidRPr="00C13BA8" w:rsidRDefault="003D4B01" w:rsidP="009C3E31">
                            <w:pPr>
                              <w:pStyle w:val="Besedil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13BA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Izpolnite in nalepite na hrbtno stran risbe.</w:t>
                            </w:r>
                          </w:p>
                          <w:p w14:paraId="1EC91884" w14:textId="77777777" w:rsidR="003D4B01" w:rsidRPr="00C13BA8" w:rsidRDefault="003D4B01" w:rsidP="009C3E31">
                            <w:pPr>
                              <w:pStyle w:val="Besedil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BE4B8F" w14:textId="446AAFDB" w:rsidR="003D4B01" w:rsidRPr="007B40A3" w:rsidRDefault="003D4B01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13BA8">
                              <w:rPr>
                                <w:rFonts w:ascii="Arial" w:hAnsi="Arial" w:cs="Arial"/>
                              </w:rPr>
                              <w:t>Spodaj podpisani _____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="00CA6FBF">
                              <w:rPr>
                                <w:rFonts w:ascii="Arial" w:hAnsi="Arial" w:cs="Arial"/>
                              </w:rPr>
                              <w:t>_ (ime,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 priimek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 xml:space="preserve"> starša/zakonitega zastopnika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), se </w:t>
                            </w:r>
                            <w:r w:rsidRPr="00394E06">
                              <w:rPr>
                                <w:rFonts w:ascii="Arial" w:hAnsi="Arial" w:cs="Arial"/>
                                <w:b/>
                              </w:rPr>
                              <w:t>strinjam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>, da moj otrok _________________________________________ (ime, priimek in starost otroka v letih)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, ki obiskuje vrtec _________________________________________________________ (naziv, naslov vrtca),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 sodeluje v nagradnem natečaju za vrtce</w:t>
                            </w:r>
                            <w:r w:rsidR="0099244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81B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»</w:t>
                            </w:r>
                            <w:proofErr w:type="spellStart"/>
                            <w:r w:rsidR="0003289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Komunalko</w:t>
                            </w:r>
                            <w:proofErr w:type="spellEnd"/>
                            <w:r w:rsidR="00483C0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 kurjač</w:t>
                            </w:r>
                            <w:r w:rsidRPr="00881B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«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>, objavljen na spletni strani organizatorja nagradnega natečaja Komunale S</w:t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>lovenj Gradec d.o.o., ter da se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osebni podatki o nagrajencu natečaja/otroku</w:t>
                            </w:r>
                            <w:r w:rsidR="006F1110" w:rsidRPr="00C13BA8">
                              <w:rPr>
                                <w:rFonts w:ascii="Arial" w:hAnsi="Arial" w:cs="Arial"/>
                              </w:rPr>
                              <w:t xml:space="preserve"> (ime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, starost v letih, naziv vrtca, fotografija risbe) objavijo v sredstvih javnega obveščanja in na svetovnem spletu, kot npr. objava na spletni strani Komunale Slovenj Gradec d.o.o. (</w:t>
                            </w:r>
                            <w:hyperlink r:id="rId20" w:history="1">
                              <w:r w:rsidR="00870651" w:rsidRPr="00C13BA8">
                                <w:rPr>
                                  <w:rStyle w:val="Hiperpovezava"/>
                                  <w:rFonts w:ascii="Arial" w:hAnsi="Arial" w:cs="Arial"/>
                                </w:rPr>
                                <w:t>www.komusg.si</w:t>
                              </w:r>
                            </w:hyperlink>
                            <w:r w:rsidR="00870651" w:rsidRPr="00C13BA8">
                              <w:rPr>
                                <w:rFonts w:ascii="Arial" w:hAnsi="Arial" w:cs="Arial"/>
                              </w:rPr>
                              <w:t xml:space="preserve">), objava v </w:t>
                            </w:r>
                            <w:proofErr w:type="spellStart"/>
                            <w:r w:rsidR="00870651" w:rsidRPr="00C13BA8">
                              <w:rPr>
                                <w:rFonts w:ascii="Arial" w:hAnsi="Arial" w:cs="Arial"/>
                              </w:rPr>
                              <w:t>facebook</w:t>
                            </w:r>
                            <w:proofErr w:type="spellEnd"/>
                            <w:r w:rsidR="00870651" w:rsidRPr="00C13BA8">
                              <w:rPr>
                                <w:rFonts w:ascii="Arial" w:hAnsi="Arial" w:cs="Arial"/>
                              </w:rPr>
                              <w:t xml:space="preserve"> profilu podjetja, objava v informatorju podjetja, objava v trajnostnemu poročilu podjetja, </w:t>
                            </w:r>
                            <w:r w:rsidR="00870651" w:rsidRPr="00C13B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objava v </w:t>
                            </w:r>
                            <w:proofErr w:type="spellStart"/>
                            <w:r w:rsidR="00870651" w:rsidRPr="00C13B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SGlasniku</w:t>
                            </w:r>
                            <w:proofErr w:type="spellEnd"/>
                            <w:r w:rsidR="00870651" w:rsidRPr="00C13B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Mestne občine Slovenj Gradec </w:t>
                            </w:r>
                            <w:r w:rsidR="00CD21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 o</w:t>
                            </w:r>
                            <w:r w:rsidR="00F813B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bjava v Glasilu Občine Mislinja </w:t>
                            </w:r>
                            <w:r w:rsidR="00870651" w:rsidRPr="00C13B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z namenom obveščanja o rezultatih natečaja. Prav tako se zgoraj podpisani 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starš</w:t>
                            </w:r>
                            <w:r w:rsidR="004D5828">
                              <w:rPr>
                                <w:rFonts w:ascii="Arial" w:hAnsi="Arial" w:cs="Arial"/>
                              </w:rPr>
                              <w:t>/zakoniti zastopnik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 xml:space="preserve"> s sodelovanjem otroka v nagradnem natečaju </w:t>
                            </w:r>
                            <w:r w:rsidR="00870651" w:rsidRPr="00394E06">
                              <w:rPr>
                                <w:rFonts w:ascii="Arial" w:hAnsi="Arial" w:cs="Arial"/>
                                <w:b/>
                              </w:rPr>
                              <w:t>strinjam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 xml:space="preserve">, da se izbrana risba, skupaj z osebnimi podatki (ime nagrajenca, starost v letih, naziv vrtca) natisne na trajnostno vrečko </w:t>
                            </w:r>
                            <w:r w:rsidR="00AF5AF4">
                              <w:rPr>
                                <w:rFonts w:ascii="Arial" w:hAnsi="Arial" w:cs="Arial"/>
                              </w:rPr>
                              <w:t xml:space="preserve">ali drug promocijski material </w:t>
                            </w:r>
                            <w:r w:rsidR="00870651" w:rsidRPr="00C13BA8">
                              <w:rPr>
                                <w:rFonts w:ascii="Arial" w:hAnsi="Arial" w:cs="Arial"/>
                              </w:rPr>
                              <w:t>Komunale Slovenj Gradec d.o.</w:t>
                            </w:r>
                            <w:r w:rsidR="00870651" w:rsidRPr="00394E0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o.</w:t>
                            </w:r>
                            <w:r w:rsidR="004D58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Podpisani starš/zakoniti zastopnik</w:t>
                            </w:r>
                            <w:r w:rsidR="00394E06" w:rsidRPr="00394E0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se </w:t>
                            </w:r>
                            <w:r w:rsidR="00394E06" w:rsidRPr="00394E0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strinjam</w:t>
                            </w:r>
                            <w:r w:rsidR="00394E06" w:rsidRPr="007B40A3">
                              <w:rPr>
                                <w:rFonts w:ascii="Arial" w:hAnsi="Arial" w:cs="Arial"/>
                              </w:rPr>
                              <w:t xml:space="preserve">, da bo risba »krožila« kot del razstave po osnovnih šolah </w:t>
                            </w:r>
                            <w:r w:rsidR="00E92CF2" w:rsidRPr="007B40A3">
                              <w:rPr>
                                <w:rFonts w:ascii="Arial" w:hAnsi="Arial" w:cs="Arial"/>
                              </w:rPr>
                              <w:t xml:space="preserve">in vrtcih </w:t>
                            </w:r>
                            <w:r w:rsidR="00394E06" w:rsidRPr="007B40A3">
                              <w:rPr>
                                <w:rFonts w:ascii="Arial" w:hAnsi="Arial" w:cs="Arial"/>
                              </w:rPr>
                              <w:t xml:space="preserve">v Mestni občini Slovenj Gradec in </w:t>
                            </w:r>
                            <w:r w:rsidR="00A407D7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="00394E06" w:rsidRPr="007B40A3">
                              <w:rPr>
                                <w:rFonts w:ascii="Arial" w:hAnsi="Arial" w:cs="Arial"/>
                              </w:rPr>
                              <w:t>bčini Mislinja.</w:t>
                            </w:r>
                          </w:p>
                          <w:p w14:paraId="56656AFD" w14:textId="77777777" w:rsidR="00C13BA8" w:rsidRDefault="00C13BA8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C6550A" w14:textId="77777777" w:rsidR="00C13BA8" w:rsidRPr="00C13BA8" w:rsidRDefault="00C13BA8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</w:t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>tum:  ___________________</w:t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Podpis (starša/zakonitega zastopnika): ________________</w:t>
                            </w:r>
                          </w:p>
                          <w:p w14:paraId="52B90E0A" w14:textId="77777777" w:rsidR="00064596" w:rsidRDefault="00064596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5C7252" w14:textId="77777777" w:rsidR="0063647C" w:rsidRPr="00C13BA8" w:rsidRDefault="0063647C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 podpisom </w:t>
                            </w:r>
                            <w:r w:rsidR="0020603E">
                              <w:rPr>
                                <w:rFonts w:ascii="Arial" w:hAnsi="Arial" w:cs="Arial"/>
                              </w:rPr>
                              <w:t xml:space="preserve">te prijavnice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dovol</w:t>
                            </w:r>
                            <w:r w:rsidR="0020603E">
                              <w:rPr>
                                <w:rFonts w:ascii="Arial" w:hAnsi="Arial" w:cs="Arial"/>
                              </w:rPr>
                              <w:t>jujem</w:t>
                            </w:r>
                            <w:r>
                              <w:rPr>
                                <w:rFonts w:ascii="Arial" w:hAnsi="Arial" w:cs="Arial"/>
                              </w:rPr>
                              <w:t>, da organ</w:t>
                            </w:r>
                            <w:r w:rsidR="00A82E3A">
                              <w:rPr>
                                <w:rFonts w:ascii="Arial" w:hAnsi="Arial" w:cs="Arial"/>
                              </w:rPr>
                              <w:t xml:space="preserve">izator nagradnega natečaja </w:t>
                            </w:r>
                            <w:r>
                              <w:rPr>
                                <w:rFonts w:ascii="Arial" w:hAnsi="Arial" w:cs="Arial"/>
                              </w:rPr>
                              <w:t>Komunala Slovenj Gradec d.o.o., z namenom izvedbe nagradnega natečaja in objave podatkov o nagrajencih</w:t>
                            </w:r>
                            <w:r w:rsidR="00A82E3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A5B75">
                              <w:rPr>
                                <w:rFonts w:ascii="Arial" w:hAnsi="Arial" w:cs="Arial"/>
                              </w:rPr>
                              <w:t>zbrane osebne podatke obdeluje</w:t>
                            </w:r>
                            <w:r w:rsidR="00381F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3A5B75">
                              <w:rPr>
                                <w:rFonts w:ascii="Arial" w:hAnsi="Arial" w:cs="Arial"/>
                              </w:rPr>
                              <w:t xml:space="preserve"> toliko časa, kolikor je potrebno za dosego namena, zaradi katerega so bili osebni podatki zbrani.</w:t>
                            </w:r>
                          </w:p>
                          <w:p w14:paraId="159A81B8" w14:textId="77777777" w:rsidR="001D3A1A" w:rsidRPr="00C13BA8" w:rsidRDefault="001D3A1A" w:rsidP="009C3E31">
                            <w:pPr>
                              <w:pStyle w:val="Besedil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6F1FB9" w14:textId="77777777" w:rsidR="00CA6FBF" w:rsidRPr="00C13BA8" w:rsidRDefault="00CA6FBF" w:rsidP="009C3E31">
                            <w:pPr>
                              <w:pStyle w:val="Besedil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20D8AB" w14:textId="77777777" w:rsidR="001D3A1A" w:rsidRPr="00C13BA8" w:rsidRDefault="001D3A1A" w:rsidP="009C3E31">
                            <w:pPr>
                              <w:pStyle w:val="Besedil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24F781" w14:textId="77777777" w:rsidR="00C13BA8" w:rsidRPr="00C13BA8" w:rsidRDefault="001D3A1A" w:rsidP="009C3E3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13BA8">
                              <w:rPr>
                                <w:rFonts w:ascii="Arial" w:hAnsi="Arial" w:cs="Arial"/>
                              </w:rPr>
                              <w:t>Spodaj podpisani _____</w:t>
                            </w:r>
                            <w:r w:rsidR="00C13BA8" w:rsidRPr="00C13BA8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C13BA8" w:rsidRPr="00C13BA8">
                              <w:rPr>
                                <w:rFonts w:ascii="Arial" w:hAnsi="Arial" w:cs="Arial"/>
                              </w:rPr>
                              <w:t xml:space="preserve">ime, 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>priimek mentorja</w:t>
                            </w:r>
                            <w:r w:rsidR="00A82E3A">
                              <w:rPr>
                                <w:rFonts w:ascii="Arial" w:hAnsi="Arial" w:cs="Arial"/>
                              </w:rPr>
                              <w:t>/vzgojiteljice/vzgojitelja</w:t>
                            </w:r>
                            <w:r w:rsidRPr="00C13BA8">
                              <w:rPr>
                                <w:rFonts w:ascii="Arial" w:hAnsi="Arial" w:cs="Arial"/>
                              </w:rPr>
                              <w:t xml:space="preserve"> otroka) </w:t>
                            </w:r>
                            <w:r w:rsidR="00C13BA8" w:rsidRPr="00C13BA8">
                              <w:rPr>
                                <w:rFonts w:ascii="Arial" w:hAnsi="Arial" w:cs="Arial"/>
                              </w:rPr>
                              <w:t xml:space="preserve">se strinjam, da me bo organizator nagradnega natečaja v fazi </w:t>
                            </w:r>
                            <w:r w:rsidR="00C13BA8" w:rsidRPr="00C13BA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obveščanja o nagradi in podelitvi nagrade, kontaktiral preko podanega elektronskega naslova: _____________________________.</w:t>
                            </w:r>
                          </w:p>
                          <w:p w14:paraId="7137F277" w14:textId="77777777" w:rsidR="00C13BA8" w:rsidRDefault="00C13BA8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5DC0EF" w14:textId="7C414655" w:rsidR="00B230C6" w:rsidRPr="00C13BA8" w:rsidRDefault="00C13BA8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</w:t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>tum:  ___________________</w:t>
                            </w:r>
                            <w:r w:rsidR="009C3E31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A407D7">
                              <w:rPr>
                                <w:rFonts w:ascii="Arial" w:hAnsi="Arial" w:cs="Arial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Podpis (mentorja/vzgojitelja/vzgojiteljice): ________________</w:t>
                            </w:r>
                          </w:p>
                          <w:p w14:paraId="49BF547C" w14:textId="77777777" w:rsidR="007F17D9" w:rsidRPr="00C13BA8" w:rsidRDefault="007F17D9" w:rsidP="009C3E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18F3B6" w14:textId="77777777" w:rsidR="00C13BA8" w:rsidRDefault="00C13BA8" w:rsidP="009C3E31">
                            <w:pPr>
                              <w:pStyle w:val="lpalineje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4A5EB6" w14:textId="77777777" w:rsidR="009C3E31" w:rsidRDefault="009C3E31" w:rsidP="009C3E31">
                            <w:pPr>
                              <w:pStyle w:val="lpalineje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2064E6" w14:textId="5D384765" w:rsidR="00E07502" w:rsidRPr="0020603E" w:rsidRDefault="00E07502" w:rsidP="009C3E31">
                            <w:pPr>
                              <w:pStyle w:val="lpalineje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66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Organizator nagradnega natečaja </w:t>
                            </w:r>
                            <w:r w:rsidRPr="00881B8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»</w:t>
                            </w:r>
                            <w:proofErr w:type="spellStart"/>
                            <w:r w:rsidR="000328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Komunalko</w:t>
                            </w:r>
                            <w:proofErr w:type="spellEnd"/>
                            <w:r w:rsidR="00483C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 kurjač</w:t>
                            </w:r>
                            <w:r w:rsidRPr="00881B8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«</w:t>
                            </w:r>
                            <w:r w:rsidRPr="008366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Komunala Slovenj Gradec d.o.o., Pameče 177a, </w:t>
                            </w:r>
                            <w:r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2380 Slovenj Grade</w:t>
                            </w:r>
                            <w:r w:rsidR="00381F2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se zavezuje, da bo </w:t>
                            </w:r>
                            <w:r w:rsidR="003A5B75"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zbrane</w:t>
                            </w:r>
                            <w:r w:rsidR="00870651"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osebne podatke</w:t>
                            </w:r>
                            <w:r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obdeloval za namen iz</w:t>
                            </w:r>
                            <w:r w:rsidR="00B3109E"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vedbe</w:t>
                            </w:r>
                            <w:r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nagradnega natečaja</w:t>
                            </w:r>
                            <w:r w:rsidR="0068299F"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objave podatkov o nagrajencih</w:t>
                            </w:r>
                            <w:r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ter v skladu s predpisi, ki urejajo varstvo osebnih podatkov</w:t>
                            </w:r>
                            <w:r w:rsidR="003A5B75" w:rsidRPr="0020603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toliko časa, kolikor je potrebno za dosego namena, zaradi katerega so bili osebni podatki zbrani.</w:t>
                            </w:r>
                          </w:p>
                          <w:p w14:paraId="49CBC444" w14:textId="77777777" w:rsidR="00696040" w:rsidRPr="0020603E" w:rsidRDefault="00696040" w:rsidP="009C3E31">
                            <w:pPr>
                              <w:pStyle w:val="lpalineje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9353015" w14:textId="77777777" w:rsidR="003A5B75" w:rsidRPr="0020603E" w:rsidRDefault="003A5B75" w:rsidP="003A5B75">
                            <w:pPr>
                              <w:pStyle w:val="lpalineje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603E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Seznanjen(a) sem, da imam glede mojih osebnih podatkov pravico seznanitve, popravka, dopolnitve, omejitve obdelave, preklica in izbrisa (razen, če je obdelava osebnih podatkov potrebna za izpolnjevanje zakonskih ali pogodbenih obveznosti), prenosljivosti,</w:t>
                            </w:r>
                            <w:r w:rsidR="00381F21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603E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 podajo pisnega zahtevka na e-naslov: </w:t>
                            </w:r>
                            <w:hyperlink r:id="rId21" w:history="1">
                              <w:r w:rsidRPr="0020603E">
                                <w:rPr>
                                  <w:rStyle w:val="Hiperpovezava"/>
                                  <w:rFonts w:ascii="Arial" w:hAnsi="Arial" w:cs="Arial"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gdpr@komusg.si</w:t>
                              </w:r>
                            </w:hyperlink>
                            <w:r w:rsidRPr="0020603E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Prav tako sem seznanjen(a), da imam pravico do vložitve pritožbe pri nadzornemu organu, v primeru, če menim, da obdelava osebnih podatkov krši Splošno uredbo o varstvu osebnih podatkov. </w:t>
                            </w:r>
                          </w:p>
                          <w:p w14:paraId="78826520" w14:textId="77777777" w:rsidR="003A5B75" w:rsidRPr="00A50C0E" w:rsidRDefault="003A5B75" w:rsidP="003A5B7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D6E721D" w14:textId="77777777" w:rsidR="003A5B75" w:rsidRDefault="003A5B75" w:rsidP="00246B7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511C952E" w14:textId="77777777" w:rsidR="003A5B75" w:rsidRPr="00C13BA8" w:rsidRDefault="003A5B75" w:rsidP="00246B7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0229" id="Polje z besedilom 2" o:spid="_x0000_s1027" type="#_x0000_t202" style="position:absolute;left:0;text-align:left;margin-left:-21.75pt;margin-top:0;width:480.8pt;height:724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" fillcolor="white [3201]" strokecolor="gray [1629]" strokeweight="2pt">
                <v:textbox>
                  <w:txbxContent>
                    <w:p w14:paraId="4BA5B80D" w14:textId="77777777" w:rsidR="00EB2C24" w:rsidRPr="00CD216B" w:rsidRDefault="00EB2C24" w:rsidP="00EB2C24">
                      <w:pPr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</w:pPr>
                      <w:r w:rsidRPr="00CD216B"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  <w:t>PRIJAVNICA NA NAGRADNI NATEČAJ</w:t>
                      </w:r>
                    </w:p>
                    <w:p w14:paraId="2F92ACBB" w14:textId="074BC6BF" w:rsidR="00EB2C24" w:rsidRPr="00CD216B" w:rsidRDefault="00292452" w:rsidP="00EB2C24">
                      <w:pPr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</w:pPr>
                      <w:r w:rsidRPr="00292452"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  <w:t>"</w:t>
                      </w:r>
                      <w:r w:rsidR="0003289B"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  <w:t>KOMUNALKO</w:t>
                      </w:r>
                      <w:r w:rsidR="00483C03"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  <w:t xml:space="preserve"> - KURJAČ</w:t>
                      </w:r>
                      <w:r w:rsidR="0003289B">
                        <w:rPr>
                          <w:rFonts w:ascii="Arial" w:hAnsi="Arial" w:cs="Arial"/>
                          <w:b/>
                          <w:color w:val="9BBB59" w:themeColor="accent3"/>
                        </w:rPr>
                        <w:t>"</w:t>
                      </w:r>
                    </w:p>
                    <w:p w14:paraId="28F94BE4" w14:textId="77777777" w:rsidR="003D4B01" w:rsidRPr="00C13BA8" w:rsidRDefault="003D4B01" w:rsidP="0000457F">
                      <w:pPr>
                        <w:pStyle w:val="Besedilo"/>
                        <w:spacing w:line="36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7EE12804" w14:textId="77777777" w:rsidR="003D4B01" w:rsidRPr="00C13BA8" w:rsidRDefault="003D4B01" w:rsidP="009C3E31">
                      <w:pPr>
                        <w:pStyle w:val="Besedil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C13BA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Izpolnite in nalepite na hrbtno stran risbe.</w:t>
                      </w:r>
                    </w:p>
                    <w:p w14:paraId="1EC91884" w14:textId="77777777" w:rsidR="003D4B01" w:rsidRPr="00C13BA8" w:rsidRDefault="003D4B01" w:rsidP="009C3E31">
                      <w:pPr>
                        <w:pStyle w:val="Besedil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BE4B8F" w14:textId="446AAFDB" w:rsidR="003D4B01" w:rsidRPr="007B40A3" w:rsidRDefault="003D4B01" w:rsidP="009C3E31">
                      <w:pPr>
                        <w:rPr>
                          <w:rFonts w:ascii="Arial" w:hAnsi="Arial" w:cs="Arial"/>
                        </w:rPr>
                      </w:pPr>
                      <w:r w:rsidRPr="00C13BA8">
                        <w:rPr>
                          <w:rFonts w:ascii="Arial" w:hAnsi="Arial" w:cs="Arial"/>
                        </w:rPr>
                        <w:t>Spodaj podpisani _____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____________________________</w:t>
                      </w:r>
                      <w:r w:rsidR="00CA6FBF">
                        <w:rPr>
                          <w:rFonts w:ascii="Arial" w:hAnsi="Arial" w:cs="Arial"/>
                        </w:rPr>
                        <w:t>_ (ime,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 priimek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 xml:space="preserve"> starša/zakonitega zastopnika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), se </w:t>
                      </w:r>
                      <w:r w:rsidRPr="00394E06">
                        <w:rPr>
                          <w:rFonts w:ascii="Arial" w:hAnsi="Arial" w:cs="Arial"/>
                          <w:b/>
                        </w:rPr>
                        <w:t>strinjam</w:t>
                      </w:r>
                      <w:r w:rsidRPr="00C13BA8">
                        <w:rPr>
                          <w:rFonts w:ascii="Arial" w:hAnsi="Arial" w:cs="Arial"/>
                        </w:rPr>
                        <w:t>, da moj otrok _________________________________________ (ime, priimek in starost otroka v letih)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, ki obiskuje vrtec _________________________________________________________ (naziv, naslov vrtca),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 sodeluje v nagradnem natečaju za vrtce</w:t>
                      </w:r>
                      <w:r w:rsidR="0099244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81B8B">
                        <w:rPr>
                          <w:rFonts w:ascii="Arial" w:hAnsi="Arial" w:cs="Arial"/>
                          <w:b/>
                          <w:bCs/>
                        </w:rPr>
                        <w:t>»</w:t>
                      </w:r>
                      <w:proofErr w:type="spellStart"/>
                      <w:r w:rsidR="0003289B">
                        <w:rPr>
                          <w:rFonts w:ascii="Arial" w:hAnsi="Arial" w:cs="Arial"/>
                          <w:b/>
                          <w:bCs/>
                        </w:rPr>
                        <w:t>Komunalko</w:t>
                      </w:r>
                      <w:proofErr w:type="spellEnd"/>
                      <w:r w:rsidR="00483C03">
                        <w:rPr>
                          <w:rFonts w:ascii="Arial" w:hAnsi="Arial" w:cs="Arial"/>
                          <w:b/>
                          <w:bCs/>
                        </w:rPr>
                        <w:t xml:space="preserve"> - kurjač</w:t>
                      </w:r>
                      <w:r w:rsidRPr="00881B8B">
                        <w:rPr>
                          <w:rFonts w:ascii="Arial" w:hAnsi="Arial" w:cs="Arial"/>
                          <w:b/>
                          <w:bCs/>
                        </w:rPr>
                        <w:t>«</w:t>
                      </w:r>
                      <w:r w:rsidRPr="00C13BA8">
                        <w:rPr>
                          <w:rFonts w:ascii="Arial" w:hAnsi="Arial" w:cs="Arial"/>
                        </w:rPr>
                        <w:t>, objavljen na spletni strani organizatorja nagradnega natečaja Komunale S</w:t>
                      </w:r>
                      <w:r w:rsidR="009C3E31">
                        <w:rPr>
                          <w:rFonts w:ascii="Arial" w:hAnsi="Arial" w:cs="Arial"/>
                        </w:rPr>
                        <w:t>lovenj Gradec d.o.o., ter da se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 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osebni podatki o nagrajencu natečaja/otroku</w:t>
                      </w:r>
                      <w:r w:rsidR="006F1110" w:rsidRPr="00C13BA8">
                        <w:rPr>
                          <w:rFonts w:ascii="Arial" w:hAnsi="Arial" w:cs="Arial"/>
                        </w:rPr>
                        <w:t xml:space="preserve"> (ime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, starost v letih, naziv vrtca, fotografija risbe) objavijo v sredstvih javnega obveščanja in na svetovnem spletu, kot npr. objava na spletni strani Komunale Slovenj Gradec d.o.o. (</w:t>
                      </w:r>
                      <w:hyperlink r:id="rId22" w:history="1">
                        <w:r w:rsidR="00870651" w:rsidRPr="00C13BA8">
                          <w:rPr>
                            <w:rStyle w:val="Hiperpovezava"/>
                            <w:rFonts w:ascii="Arial" w:hAnsi="Arial" w:cs="Arial"/>
                          </w:rPr>
                          <w:t>www.komusg.si</w:t>
                        </w:r>
                      </w:hyperlink>
                      <w:r w:rsidR="00870651" w:rsidRPr="00C13BA8">
                        <w:rPr>
                          <w:rFonts w:ascii="Arial" w:hAnsi="Arial" w:cs="Arial"/>
                        </w:rPr>
                        <w:t xml:space="preserve">), objava v </w:t>
                      </w:r>
                      <w:proofErr w:type="spellStart"/>
                      <w:r w:rsidR="00870651" w:rsidRPr="00C13BA8">
                        <w:rPr>
                          <w:rFonts w:ascii="Arial" w:hAnsi="Arial" w:cs="Arial"/>
                        </w:rPr>
                        <w:t>facebook</w:t>
                      </w:r>
                      <w:proofErr w:type="spellEnd"/>
                      <w:r w:rsidR="00870651" w:rsidRPr="00C13BA8">
                        <w:rPr>
                          <w:rFonts w:ascii="Arial" w:hAnsi="Arial" w:cs="Arial"/>
                        </w:rPr>
                        <w:t xml:space="preserve"> profilu podjetja, objava v informatorju podjetja, objava v trajnostnemu poročilu podjetja, </w:t>
                      </w:r>
                      <w:r w:rsidR="00870651" w:rsidRPr="00C13BA8">
                        <w:rPr>
                          <w:rFonts w:ascii="Arial" w:hAnsi="Arial" w:cs="Arial"/>
                          <w:color w:val="000000" w:themeColor="text1"/>
                        </w:rPr>
                        <w:t xml:space="preserve">objava v </w:t>
                      </w:r>
                      <w:proofErr w:type="spellStart"/>
                      <w:r w:rsidR="00870651" w:rsidRPr="00C13BA8">
                        <w:rPr>
                          <w:rFonts w:ascii="Arial" w:hAnsi="Arial" w:cs="Arial"/>
                          <w:color w:val="000000" w:themeColor="text1"/>
                        </w:rPr>
                        <w:t>SGlasniku</w:t>
                      </w:r>
                      <w:proofErr w:type="spellEnd"/>
                      <w:r w:rsidR="00870651" w:rsidRPr="00C13BA8">
                        <w:rPr>
                          <w:rFonts w:ascii="Arial" w:hAnsi="Arial" w:cs="Arial"/>
                          <w:color w:val="000000" w:themeColor="text1"/>
                        </w:rPr>
                        <w:t xml:space="preserve"> Mestne občine Slovenj Gradec </w:t>
                      </w:r>
                      <w:r w:rsidR="00CD216B">
                        <w:rPr>
                          <w:rFonts w:ascii="Arial" w:hAnsi="Arial" w:cs="Arial"/>
                          <w:color w:val="000000" w:themeColor="text1"/>
                        </w:rPr>
                        <w:t>in o</w:t>
                      </w:r>
                      <w:r w:rsidR="00F813BD">
                        <w:rPr>
                          <w:rFonts w:ascii="Arial" w:hAnsi="Arial" w:cs="Arial"/>
                          <w:color w:val="000000" w:themeColor="text1"/>
                        </w:rPr>
                        <w:t xml:space="preserve">bjava v Glasilu Občine Mislinja </w:t>
                      </w:r>
                      <w:r w:rsidR="00870651" w:rsidRPr="00C13BA8">
                        <w:rPr>
                          <w:rFonts w:ascii="Arial" w:hAnsi="Arial" w:cs="Arial"/>
                          <w:color w:val="000000" w:themeColor="text1"/>
                        </w:rPr>
                        <w:t xml:space="preserve">z namenom obveščanja o rezultatih natečaja. Prav tako se zgoraj podpisani 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starš</w:t>
                      </w:r>
                      <w:r w:rsidR="004D5828">
                        <w:rPr>
                          <w:rFonts w:ascii="Arial" w:hAnsi="Arial" w:cs="Arial"/>
                        </w:rPr>
                        <w:t>/zakoniti zastopnik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 xml:space="preserve"> s sodelovanjem otroka v nagradnem natečaju </w:t>
                      </w:r>
                      <w:r w:rsidR="00870651" w:rsidRPr="00394E06">
                        <w:rPr>
                          <w:rFonts w:ascii="Arial" w:hAnsi="Arial" w:cs="Arial"/>
                          <w:b/>
                        </w:rPr>
                        <w:t>strinjam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 xml:space="preserve">, da se izbrana risba, skupaj z osebnimi podatki (ime nagrajenca, starost v letih, naziv vrtca) natisne na trajnostno vrečko </w:t>
                      </w:r>
                      <w:r w:rsidR="00AF5AF4">
                        <w:rPr>
                          <w:rFonts w:ascii="Arial" w:hAnsi="Arial" w:cs="Arial"/>
                        </w:rPr>
                        <w:t xml:space="preserve">ali drug promocijski material </w:t>
                      </w:r>
                      <w:r w:rsidR="00870651" w:rsidRPr="00C13BA8">
                        <w:rPr>
                          <w:rFonts w:ascii="Arial" w:hAnsi="Arial" w:cs="Arial"/>
                        </w:rPr>
                        <w:t>Komunale Slovenj Gradec d.o.</w:t>
                      </w:r>
                      <w:r w:rsidR="00870651" w:rsidRPr="00394E06">
                        <w:rPr>
                          <w:rFonts w:ascii="Arial" w:hAnsi="Arial" w:cs="Arial"/>
                          <w:color w:val="000000" w:themeColor="text1"/>
                        </w:rPr>
                        <w:t>o.</w:t>
                      </w:r>
                      <w:r w:rsidR="004D5828">
                        <w:rPr>
                          <w:rFonts w:ascii="Arial" w:hAnsi="Arial" w:cs="Arial"/>
                          <w:color w:val="000000" w:themeColor="text1"/>
                        </w:rPr>
                        <w:t xml:space="preserve"> Podpisani starš/zakoniti zastopnik</w:t>
                      </w:r>
                      <w:r w:rsidR="00394E06" w:rsidRPr="00394E06">
                        <w:rPr>
                          <w:rFonts w:ascii="Arial" w:hAnsi="Arial" w:cs="Arial"/>
                          <w:color w:val="000000" w:themeColor="text1"/>
                        </w:rPr>
                        <w:t xml:space="preserve"> se </w:t>
                      </w:r>
                      <w:r w:rsidR="00394E06" w:rsidRPr="00394E0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strinjam</w:t>
                      </w:r>
                      <w:r w:rsidR="00394E06" w:rsidRPr="007B40A3">
                        <w:rPr>
                          <w:rFonts w:ascii="Arial" w:hAnsi="Arial" w:cs="Arial"/>
                        </w:rPr>
                        <w:t xml:space="preserve">, da bo risba »krožila« kot del razstave po osnovnih šolah </w:t>
                      </w:r>
                      <w:r w:rsidR="00E92CF2" w:rsidRPr="007B40A3">
                        <w:rPr>
                          <w:rFonts w:ascii="Arial" w:hAnsi="Arial" w:cs="Arial"/>
                        </w:rPr>
                        <w:t xml:space="preserve">in vrtcih </w:t>
                      </w:r>
                      <w:r w:rsidR="00394E06" w:rsidRPr="007B40A3">
                        <w:rPr>
                          <w:rFonts w:ascii="Arial" w:hAnsi="Arial" w:cs="Arial"/>
                        </w:rPr>
                        <w:t xml:space="preserve">v Mestni občini Slovenj Gradec in </w:t>
                      </w:r>
                      <w:r w:rsidR="00A407D7">
                        <w:rPr>
                          <w:rFonts w:ascii="Arial" w:hAnsi="Arial" w:cs="Arial"/>
                        </w:rPr>
                        <w:t>O</w:t>
                      </w:r>
                      <w:r w:rsidR="00394E06" w:rsidRPr="007B40A3">
                        <w:rPr>
                          <w:rFonts w:ascii="Arial" w:hAnsi="Arial" w:cs="Arial"/>
                        </w:rPr>
                        <w:t>bčini Mislinja.</w:t>
                      </w:r>
                    </w:p>
                    <w:p w14:paraId="56656AFD" w14:textId="77777777" w:rsidR="00C13BA8" w:rsidRDefault="00C13BA8" w:rsidP="009C3E31">
                      <w:pPr>
                        <w:rPr>
                          <w:rFonts w:ascii="Arial" w:hAnsi="Arial" w:cs="Arial"/>
                        </w:rPr>
                      </w:pPr>
                    </w:p>
                    <w:p w14:paraId="0BC6550A" w14:textId="77777777" w:rsidR="00C13BA8" w:rsidRPr="00C13BA8" w:rsidRDefault="00C13BA8" w:rsidP="009C3E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</w:t>
                      </w:r>
                      <w:r w:rsidR="009C3E31">
                        <w:rPr>
                          <w:rFonts w:ascii="Arial" w:hAnsi="Arial" w:cs="Arial"/>
                        </w:rPr>
                        <w:t>tum:  ___________________</w:t>
                      </w:r>
                      <w:r w:rsidR="009C3E31">
                        <w:rPr>
                          <w:rFonts w:ascii="Arial" w:hAnsi="Arial" w:cs="Arial"/>
                        </w:rPr>
                        <w:tab/>
                      </w:r>
                      <w:r w:rsidR="009C3E31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Podpis (starša/zakonitega zastopnika): ________________</w:t>
                      </w:r>
                    </w:p>
                    <w:p w14:paraId="52B90E0A" w14:textId="77777777" w:rsidR="00064596" w:rsidRDefault="00064596" w:rsidP="009C3E31">
                      <w:pPr>
                        <w:rPr>
                          <w:rFonts w:ascii="Arial" w:hAnsi="Arial" w:cs="Arial"/>
                        </w:rPr>
                      </w:pPr>
                    </w:p>
                    <w:p w14:paraId="205C7252" w14:textId="77777777" w:rsidR="0063647C" w:rsidRPr="00C13BA8" w:rsidRDefault="0063647C" w:rsidP="009C3E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 podpisom </w:t>
                      </w:r>
                      <w:r w:rsidR="0020603E">
                        <w:rPr>
                          <w:rFonts w:ascii="Arial" w:hAnsi="Arial" w:cs="Arial"/>
                        </w:rPr>
                        <w:t xml:space="preserve">te prijavnice </w:t>
                      </w:r>
                      <w:r>
                        <w:rPr>
                          <w:rFonts w:ascii="Arial" w:hAnsi="Arial" w:cs="Arial"/>
                        </w:rPr>
                        <w:t>dovol</w:t>
                      </w:r>
                      <w:r w:rsidR="0020603E">
                        <w:rPr>
                          <w:rFonts w:ascii="Arial" w:hAnsi="Arial" w:cs="Arial"/>
                        </w:rPr>
                        <w:t>jujem</w:t>
                      </w:r>
                      <w:r>
                        <w:rPr>
                          <w:rFonts w:ascii="Arial" w:hAnsi="Arial" w:cs="Arial"/>
                        </w:rPr>
                        <w:t>, da organ</w:t>
                      </w:r>
                      <w:r w:rsidR="00A82E3A">
                        <w:rPr>
                          <w:rFonts w:ascii="Arial" w:hAnsi="Arial" w:cs="Arial"/>
                        </w:rPr>
                        <w:t xml:space="preserve">izator nagradnega natečaja </w:t>
                      </w:r>
                      <w:r>
                        <w:rPr>
                          <w:rFonts w:ascii="Arial" w:hAnsi="Arial" w:cs="Arial"/>
                        </w:rPr>
                        <w:t>Komunala Slovenj Gradec d.o.o., z namenom izvedbe nagradnega natečaja in objave podatkov o nagrajencih</w:t>
                      </w:r>
                      <w:r w:rsidR="00A82E3A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A5B75">
                        <w:rPr>
                          <w:rFonts w:ascii="Arial" w:hAnsi="Arial" w:cs="Arial"/>
                        </w:rPr>
                        <w:t>zbrane osebne podatke obdeluje</w:t>
                      </w:r>
                      <w:r w:rsidR="00381F21">
                        <w:rPr>
                          <w:rFonts w:ascii="Arial" w:hAnsi="Arial" w:cs="Arial"/>
                        </w:rPr>
                        <w:t>,</w:t>
                      </w:r>
                      <w:r w:rsidR="003A5B75">
                        <w:rPr>
                          <w:rFonts w:ascii="Arial" w:hAnsi="Arial" w:cs="Arial"/>
                        </w:rPr>
                        <w:t xml:space="preserve"> toliko časa, kolikor je potrebno za dosego namena, zaradi katerega so bili osebni podatki zbrani.</w:t>
                      </w:r>
                    </w:p>
                    <w:p w14:paraId="159A81B8" w14:textId="77777777" w:rsidR="001D3A1A" w:rsidRPr="00C13BA8" w:rsidRDefault="001D3A1A" w:rsidP="009C3E31">
                      <w:pPr>
                        <w:pStyle w:val="Besedil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6F1FB9" w14:textId="77777777" w:rsidR="00CA6FBF" w:rsidRPr="00C13BA8" w:rsidRDefault="00CA6FBF" w:rsidP="009C3E31">
                      <w:pPr>
                        <w:pStyle w:val="Besedil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20D8AB" w14:textId="77777777" w:rsidR="001D3A1A" w:rsidRPr="00C13BA8" w:rsidRDefault="001D3A1A" w:rsidP="009C3E31">
                      <w:pPr>
                        <w:pStyle w:val="Besedil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24F781" w14:textId="77777777" w:rsidR="00C13BA8" w:rsidRPr="00C13BA8" w:rsidRDefault="001D3A1A" w:rsidP="009C3E3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13BA8">
                        <w:rPr>
                          <w:rFonts w:ascii="Arial" w:hAnsi="Arial" w:cs="Arial"/>
                        </w:rPr>
                        <w:t>Spodaj podpisani _____</w:t>
                      </w:r>
                      <w:r w:rsidR="00C13BA8" w:rsidRPr="00C13BA8"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 (</w:t>
                      </w:r>
                      <w:r w:rsidR="00C13BA8" w:rsidRPr="00C13BA8">
                        <w:rPr>
                          <w:rFonts w:ascii="Arial" w:hAnsi="Arial" w:cs="Arial"/>
                        </w:rPr>
                        <w:t xml:space="preserve">ime, </w:t>
                      </w:r>
                      <w:r w:rsidRPr="00C13BA8">
                        <w:rPr>
                          <w:rFonts w:ascii="Arial" w:hAnsi="Arial" w:cs="Arial"/>
                        </w:rPr>
                        <w:t>priimek mentorja</w:t>
                      </w:r>
                      <w:r w:rsidR="00A82E3A">
                        <w:rPr>
                          <w:rFonts w:ascii="Arial" w:hAnsi="Arial" w:cs="Arial"/>
                        </w:rPr>
                        <w:t>/vzgojiteljice/vzgojitelja</w:t>
                      </w:r>
                      <w:r w:rsidRPr="00C13BA8">
                        <w:rPr>
                          <w:rFonts w:ascii="Arial" w:hAnsi="Arial" w:cs="Arial"/>
                        </w:rPr>
                        <w:t xml:space="preserve"> otroka) </w:t>
                      </w:r>
                      <w:r w:rsidR="00C13BA8" w:rsidRPr="00C13BA8">
                        <w:rPr>
                          <w:rFonts w:ascii="Arial" w:hAnsi="Arial" w:cs="Arial"/>
                        </w:rPr>
                        <w:t xml:space="preserve">se strinjam, da me bo organizator nagradnega natečaja v fazi </w:t>
                      </w:r>
                      <w:r w:rsidR="00C13BA8" w:rsidRPr="00C13BA8">
                        <w:rPr>
                          <w:rFonts w:ascii="Arial" w:hAnsi="Arial" w:cs="Arial"/>
                          <w:color w:val="000000" w:themeColor="text1"/>
                        </w:rPr>
                        <w:t>obveščanja o nagradi in podelitvi nagrade, kontaktiral preko podanega elektronskega naslova: _____________________________.</w:t>
                      </w:r>
                    </w:p>
                    <w:p w14:paraId="7137F277" w14:textId="77777777" w:rsidR="00C13BA8" w:rsidRDefault="00C13BA8" w:rsidP="009C3E31">
                      <w:pPr>
                        <w:rPr>
                          <w:rFonts w:ascii="Arial" w:hAnsi="Arial" w:cs="Arial"/>
                        </w:rPr>
                      </w:pPr>
                    </w:p>
                    <w:p w14:paraId="0A5DC0EF" w14:textId="7C414655" w:rsidR="00B230C6" w:rsidRPr="00C13BA8" w:rsidRDefault="00C13BA8" w:rsidP="009C3E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</w:t>
                      </w:r>
                      <w:r w:rsidR="009C3E31">
                        <w:rPr>
                          <w:rFonts w:ascii="Arial" w:hAnsi="Arial" w:cs="Arial"/>
                        </w:rPr>
                        <w:t>tum:  ___________________</w:t>
                      </w:r>
                      <w:r w:rsidR="009C3E31">
                        <w:rPr>
                          <w:rFonts w:ascii="Arial" w:hAnsi="Arial" w:cs="Arial"/>
                        </w:rPr>
                        <w:tab/>
                      </w:r>
                      <w:r w:rsidR="00A407D7">
                        <w:rPr>
                          <w:rFonts w:ascii="Arial" w:hAnsi="Arial" w:cs="Arial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</w:rPr>
                        <w:t>Podpis (mentorja/vzgojitelja/vzgojiteljice): ________________</w:t>
                      </w:r>
                    </w:p>
                    <w:p w14:paraId="49BF547C" w14:textId="77777777" w:rsidR="007F17D9" w:rsidRPr="00C13BA8" w:rsidRDefault="007F17D9" w:rsidP="009C3E31">
                      <w:pPr>
                        <w:rPr>
                          <w:rFonts w:ascii="Arial" w:hAnsi="Arial" w:cs="Arial"/>
                        </w:rPr>
                      </w:pPr>
                    </w:p>
                    <w:p w14:paraId="4C18F3B6" w14:textId="77777777" w:rsidR="00C13BA8" w:rsidRDefault="00C13BA8" w:rsidP="009C3E31">
                      <w:pPr>
                        <w:pStyle w:val="lpalineje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4A5EB6" w14:textId="77777777" w:rsidR="009C3E31" w:rsidRDefault="009C3E31" w:rsidP="009C3E31">
                      <w:pPr>
                        <w:pStyle w:val="lpalineje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2064E6" w14:textId="5D384765" w:rsidR="00E07502" w:rsidRPr="0020603E" w:rsidRDefault="00E07502" w:rsidP="009C3E31">
                      <w:pPr>
                        <w:pStyle w:val="lpalineje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366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Organizator nagradnega natečaja </w:t>
                      </w:r>
                      <w:r w:rsidRPr="00881B8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»</w:t>
                      </w:r>
                      <w:proofErr w:type="spellStart"/>
                      <w:r w:rsidR="000328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Komunalko</w:t>
                      </w:r>
                      <w:proofErr w:type="spellEnd"/>
                      <w:r w:rsidR="00483C0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- kurjač</w:t>
                      </w:r>
                      <w:r w:rsidRPr="00881B8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«</w:t>
                      </w:r>
                      <w:r w:rsidRPr="008366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Komunala Slovenj Gradec d.o.o., Pameče 177a, </w:t>
                      </w:r>
                      <w:r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2380 Slovenj Grade</w:t>
                      </w:r>
                      <w:r w:rsidR="00381F2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se zavezuje, da bo </w:t>
                      </w:r>
                      <w:r w:rsidR="003A5B75"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zbrane</w:t>
                      </w:r>
                      <w:r w:rsidR="00870651"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osebne podatke</w:t>
                      </w:r>
                      <w:r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obdeloval za namen iz</w:t>
                      </w:r>
                      <w:r w:rsidR="00B3109E"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vedbe</w:t>
                      </w:r>
                      <w:r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nagradnega natečaja</w:t>
                      </w:r>
                      <w:r w:rsidR="0068299F"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in objave podatkov o nagrajencih</w:t>
                      </w:r>
                      <w:r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ter v skladu s predpisi, ki urejajo varstvo osebnih podatkov</w:t>
                      </w:r>
                      <w:r w:rsidR="003A5B75" w:rsidRPr="0020603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toliko časa, kolikor je potrebno za dosego namena, zaradi katerega so bili osebni podatki zbrani.</w:t>
                      </w:r>
                    </w:p>
                    <w:p w14:paraId="49CBC444" w14:textId="77777777" w:rsidR="00696040" w:rsidRPr="0020603E" w:rsidRDefault="00696040" w:rsidP="009C3E31">
                      <w:pPr>
                        <w:pStyle w:val="lpalineje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9353015" w14:textId="77777777" w:rsidR="003A5B75" w:rsidRPr="0020603E" w:rsidRDefault="003A5B75" w:rsidP="003A5B75">
                      <w:pPr>
                        <w:pStyle w:val="lpalineje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20603E"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>Seznanjen(a) sem, da imam glede mojih osebnih podatkov pravico seznanitve, popravka, dopolnitve, omejitve obdelave, preklica in izbrisa (razen, če je obdelava osebnih podatkov potrebna za izpolnjevanje zakonskih ali pogodbenih obveznosti), prenosljivosti,</w:t>
                      </w:r>
                      <w:r w:rsidR="00381F21"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0603E"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s podajo pisnega zahtevka na e-naslov: </w:t>
                      </w:r>
                      <w:hyperlink r:id="rId23" w:history="1">
                        <w:r w:rsidRPr="0020603E">
                          <w:rPr>
                            <w:rStyle w:val="Hiperpovezava"/>
                            <w:rFonts w:ascii="Arial" w:hAnsi="Arial" w:cs="Arial"/>
                            <w:iCs/>
                            <w:color w:val="000000" w:themeColor="text1"/>
                            <w:sz w:val="20"/>
                            <w:szCs w:val="20"/>
                          </w:rPr>
                          <w:t>gdpr@komusg.si</w:t>
                        </w:r>
                      </w:hyperlink>
                      <w:r w:rsidRPr="0020603E"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. Prav tako sem seznanjen(a), da imam pravico do vložitve pritožbe pri nadzornemu organu, v primeru, če menim, da obdelava osebnih podatkov krši Splošno uredbo o varstvu osebnih podatkov. </w:t>
                      </w:r>
                    </w:p>
                    <w:p w14:paraId="78826520" w14:textId="77777777" w:rsidR="003A5B75" w:rsidRPr="00A50C0E" w:rsidRDefault="003A5B75" w:rsidP="003A5B75">
                      <w:pPr>
                        <w:rPr>
                          <w:color w:val="FF0000"/>
                        </w:rPr>
                      </w:pPr>
                    </w:p>
                    <w:p w14:paraId="3D6E721D" w14:textId="77777777" w:rsidR="003A5B75" w:rsidRDefault="003A5B75" w:rsidP="00246B7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511C952E" w14:textId="77777777" w:rsidR="003A5B75" w:rsidRPr="00C13BA8" w:rsidRDefault="003A5B75" w:rsidP="00246B7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87656A" w:rsidRPr="00A12B1B">
        <w:rPr>
          <w:rFonts w:ascii="Arial" w:hAnsi="Arial" w:cs="Arial"/>
          <w:color w:val="000000" w:themeColor="text1"/>
        </w:rPr>
        <w:t>ijavnica</w:t>
      </w:r>
      <w:proofErr w:type="spellEnd"/>
      <w:r w:rsidR="0087656A" w:rsidRPr="00A12B1B">
        <w:rPr>
          <w:rFonts w:ascii="Arial" w:hAnsi="Arial" w:cs="Arial"/>
          <w:color w:val="000000" w:themeColor="text1"/>
        </w:rPr>
        <w:t xml:space="preserve"> n</w:t>
      </w:r>
      <w:r w:rsidR="0087656A">
        <w:rPr>
          <w:rFonts w:ascii="Arial" w:hAnsi="Arial" w:cs="Arial"/>
          <w:color w:val="000000" w:themeColor="text1"/>
        </w:rPr>
        <w:t>a nagradni natečaj, ki se prilepi na hrbtni strani risbe.</w:t>
      </w:r>
    </w:p>
    <w:sectPr w:rsidR="00A12B1B" w:rsidRPr="009D40E3" w:rsidSect="00E71508">
      <w:footerReference w:type="default" r:id="rId24"/>
      <w:headerReference w:type="first" r:id="rId25"/>
      <w:footerReference w:type="first" r:id="rId26"/>
      <w:pgSz w:w="11907" w:h="16839"/>
      <w:pgMar w:top="1440" w:right="1275" w:bottom="1276" w:left="1560" w:header="850" w:footer="6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FD8D2" w14:textId="77777777" w:rsidR="00EF7E18" w:rsidRDefault="00EF7E18">
      <w:r>
        <w:separator/>
      </w:r>
    </w:p>
    <w:p w14:paraId="163DDCB7" w14:textId="77777777" w:rsidR="00EF7E18" w:rsidRDefault="00EF7E18"/>
  </w:endnote>
  <w:endnote w:type="continuationSeparator" w:id="0">
    <w:p w14:paraId="326832AB" w14:textId="77777777" w:rsidR="00EF7E18" w:rsidRDefault="00EF7E18">
      <w:r>
        <w:continuationSeparator/>
      </w:r>
    </w:p>
    <w:p w14:paraId="626CA887" w14:textId="77777777" w:rsidR="00EF7E18" w:rsidRDefault="00EF7E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ozuka Gothic Pr6N R">
    <w:panose1 w:val="020B04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Condensed">
    <w:altName w:val="Tahoma"/>
    <w:panose1 w:val="020B0606040200020203"/>
    <w:charset w:val="EE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225A" w14:textId="77777777" w:rsidR="00A93156" w:rsidRPr="00114D18" w:rsidRDefault="00A93156" w:rsidP="00114D18">
    <w:pPr>
      <w:pStyle w:val="Noga"/>
      <w:spacing w:before="120"/>
      <w:rPr>
        <w:rFonts w:ascii="Segoe Condensed" w:hAnsi="Segoe Condensed"/>
      </w:rPr>
    </w:pPr>
  </w:p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22"/>
    </w:tblGrid>
    <w:tr w:rsidR="00A93156" w14:paraId="4F1735C9" w14:textId="77777777" w:rsidTr="000D4A19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14:paraId="1755BBED" w14:textId="77777777" w:rsidR="00A93156" w:rsidRPr="00BB6322" w:rsidRDefault="00A93156" w:rsidP="00A93156">
          <w:pPr>
            <w:pStyle w:val="Glava"/>
            <w:ind w:left="113" w:right="113"/>
            <w:rPr>
              <w:rFonts w:ascii="Candara" w:hAnsi="Candara"/>
            </w:rPr>
          </w:pPr>
          <w:r w:rsidRPr="0072507D">
            <w:rPr>
              <w:rFonts w:ascii="Candara" w:hAnsi="Candara"/>
              <w:color w:val="76923C" w:themeColor="accent3" w:themeShade="BF"/>
            </w:rPr>
            <w:t>Komunala Slovenj Gradec d.o.o.</w:t>
          </w:r>
        </w:p>
      </w:tc>
    </w:tr>
    <w:tr w:rsidR="00A93156" w14:paraId="1EFF5519" w14:textId="77777777" w:rsidTr="000D4A19">
      <w:tc>
        <w:tcPr>
          <w:tcW w:w="498" w:type="dxa"/>
          <w:tcBorders>
            <w:top w:val="single" w:sz="4" w:space="0" w:color="auto"/>
          </w:tcBorders>
        </w:tcPr>
        <w:p w14:paraId="48772CD2" w14:textId="77777777" w:rsidR="00A93156" w:rsidRPr="00BB6322" w:rsidRDefault="00A93156" w:rsidP="00A93156">
          <w:pPr>
            <w:pStyle w:val="Noga"/>
            <w:rPr>
              <w:rFonts w:ascii="Candara" w:hAnsi="Candara"/>
            </w:rPr>
          </w:pPr>
          <w:r w:rsidRPr="0072507D">
            <w:rPr>
              <w:rFonts w:ascii="Candara" w:hAnsi="Candara"/>
              <w:color w:val="76923C" w:themeColor="accent3" w:themeShade="BF"/>
              <w:sz w:val="22"/>
              <w:szCs w:val="21"/>
            </w:rPr>
            <w:fldChar w:fldCharType="begin"/>
          </w:r>
          <w:r w:rsidRPr="0072507D">
            <w:rPr>
              <w:rFonts w:ascii="Candara" w:hAnsi="Candara"/>
              <w:color w:val="76923C" w:themeColor="accent3" w:themeShade="BF"/>
            </w:rPr>
            <w:instrText>PAGE   \* MERGEFORMAT</w:instrText>
          </w:r>
          <w:r w:rsidRPr="0072507D">
            <w:rPr>
              <w:rFonts w:ascii="Candara" w:hAnsi="Candara"/>
              <w:color w:val="76923C" w:themeColor="accent3" w:themeShade="BF"/>
              <w:sz w:val="22"/>
              <w:szCs w:val="21"/>
            </w:rPr>
            <w:fldChar w:fldCharType="separate"/>
          </w:r>
          <w:r w:rsidR="00E13099" w:rsidRPr="00E13099">
            <w:rPr>
              <w:rFonts w:ascii="Candara" w:hAnsi="Candara"/>
              <w:noProof/>
              <w:color w:val="76923C" w:themeColor="accent3" w:themeShade="BF"/>
              <w:sz w:val="40"/>
              <w:szCs w:val="40"/>
            </w:rPr>
            <w:t>2</w:t>
          </w:r>
          <w:r w:rsidRPr="0072507D">
            <w:rPr>
              <w:rFonts w:ascii="Candara" w:hAnsi="Candara"/>
              <w:color w:val="76923C" w:themeColor="accent3" w:themeShade="BF"/>
              <w:sz w:val="40"/>
              <w:szCs w:val="40"/>
            </w:rPr>
            <w:fldChar w:fldCharType="end"/>
          </w:r>
        </w:p>
      </w:tc>
    </w:tr>
    <w:tr w:rsidR="00A93156" w14:paraId="282AB99E" w14:textId="77777777" w:rsidTr="000D4A19">
      <w:trPr>
        <w:trHeight w:val="768"/>
      </w:trPr>
      <w:tc>
        <w:tcPr>
          <w:tcW w:w="498" w:type="dxa"/>
        </w:tcPr>
        <w:p w14:paraId="44706DA2" w14:textId="77777777" w:rsidR="00A93156" w:rsidRDefault="00A93156" w:rsidP="00A93156">
          <w:pPr>
            <w:pStyle w:val="Glava"/>
          </w:pPr>
        </w:p>
      </w:tc>
    </w:tr>
  </w:tbl>
  <w:p w14:paraId="0A1FAD1B" w14:textId="77777777" w:rsidR="00A93156" w:rsidRPr="00BB6322" w:rsidRDefault="00A93156" w:rsidP="00A93156">
    <w:pPr>
      <w:pStyle w:val="Noga"/>
    </w:pPr>
  </w:p>
  <w:p w14:paraId="7C409BF4" w14:textId="77777777" w:rsidR="009A0BAD" w:rsidRPr="00114D18" w:rsidRDefault="009A0BAD" w:rsidP="00114D18">
    <w:pPr>
      <w:pStyle w:val="Noga"/>
      <w:spacing w:before="120"/>
      <w:rPr>
        <w:rFonts w:ascii="Segoe Condensed" w:hAnsi="Segoe Condense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A444" w14:textId="15FAC47E" w:rsidR="00EB05C6" w:rsidRDefault="009A05B3">
    <w:pPr>
      <w:pStyle w:val="Noga"/>
    </w:pPr>
    <w:r>
      <w:rPr>
        <w:noProof/>
      </w:rPr>
      <w:drawing>
        <wp:inline distT="0" distB="0" distL="0" distR="0" wp14:anchorId="5050D802" wp14:editId="6E74E1CB">
          <wp:extent cx="5760720" cy="536575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3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F0DF" w14:textId="77777777" w:rsidR="00EF7E18" w:rsidRDefault="00EF7E18">
      <w:r>
        <w:separator/>
      </w:r>
    </w:p>
    <w:p w14:paraId="23AD5B3A" w14:textId="77777777" w:rsidR="00EF7E18" w:rsidRDefault="00EF7E18"/>
  </w:footnote>
  <w:footnote w:type="continuationSeparator" w:id="0">
    <w:p w14:paraId="06DEC76F" w14:textId="77777777" w:rsidR="00EF7E18" w:rsidRDefault="00EF7E18">
      <w:r>
        <w:continuationSeparator/>
      </w:r>
    </w:p>
    <w:p w14:paraId="2B95AE83" w14:textId="77777777" w:rsidR="00EF7E18" w:rsidRDefault="00EF7E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47E9" w14:textId="055D11F0" w:rsidR="00EB05C6" w:rsidRDefault="009A05B3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85D7F6" wp14:editId="502BB91C">
          <wp:simplePos x="0" y="0"/>
          <wp:positionH relativeFrom="column">
            <wp:posOffset>3545332</wp:posOffset>
          </wp:positionH>
          <wp:positionV relativeFrom="paragraph">
            <wp:posOffset>-196241</wp:posOffset>
          </wp:positionV>
          <wp:extent cx="2585383" cy="502944"/>
          <wp:effectExtent l="0" t="0" r="5715" b="0"/>
          <wp:wrapNone/>
          <wp:docPr id="5" name="Slika 5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5383" cy="502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8pt;height:18.25pt" o:bullet="t">
        <v:imagedata r:id="rId1" o:title="komu_bulett"/>
      </v:shape>
    </w:pict>
  </w:numPicBullet>
  <w:abstractNum w:abstractNumId="0" w15:restartNumberingAfterBreak="0">
    <w:nsid w:val="FFFFFF88"/>
    <w:multiLevelType w:val="singleLevel"/>
    <w:tmpl w:val="569C3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4FE6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E2C35"/>
    <w:multiLevelType w:val="hybridMultilevel"/>
    <w:tmpl w:val="D38E66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01077"/>
    <w:multiLevelType w:val="singleLevel"/>
    <w:tmpl w:val="D8D4D12C"/>
    <w:lvl w:ilvl="0">
      <w:start w:val="1"/>
      <w:numFmt w:val="decimal"/>
      <w:pStyle w:val="Otevilenseznam"/>
      <w:lvlText w:val="%1)"/>
      <w:lvlJc w:val="left"/>
      <w:pPr>
        <w:tabs>
          <w:tab w:val="num" w:pos="720"/>
        </w:tabs>
        <w:ind w:left="720" w:right="720" w:hanging="360"/>
      </w:pPr>
    </w:lvl>
  </w:abstractNum>
  <w:abstractNum w:abstractNumId="4" w15:restartNumberingAfterBreak="0">
    <w:nsid w:val="0D732399"/>
    <w:multiLevelType w:val="hybridMultilevel"/>
    <w:tmpl w:val="8FC26E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07AA9"/>
    <w:multiLevelType w:val="hybridMultilevel"/>
    <w:tmpl w:val="8B1C4E00"/>
    <w:lvl w:ilvl="0" w:tplc="7820C3C2">
      <w:start w:val="238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9188B"/>
    <w:multiLevelType w:val="hybridMultilevel"/>
    <w:tmpl w:val="2EB2D65A"/>
    <w:lvl w:ilvl="0" w:tplc="AC0243CA"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63A36"/>
    <w:multiLevelType w:val="singleLevel"/>
    <w:tmpl w:val="6B2600BC"/>
    <w:lvl w:ilvl="0">
      <w:start w:val="1"/>
      <w:numFmt w:val="bullet"/>
      <w:pStyle w:val="Oznaenseznam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</w:abstractNum>
  <w:abstractNum w:abstractNumId="8" w15:restartNumberingAfterBreak="0">
    <w:nsid w:val="38C21692"/>
    <w:multiLevelType w:val="hybridMultilevel"/>
    <w:tmpl w:val="3D04440A"/>
    <w:lvl w:ilvl="0" w:tplc="8E2A6CC4"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C533A"/>
    <w:multiLevelType w:val="hybridMultilevel"/>
    <w:tmpl w:val="2DC0805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B179B"/>
    <w:multiLevelType w:val="hybridMultilevel"/>
    <w:tmpl w:val="30AA521E"/>
    <w:lvl w:ilvl="0" w:tplc="5B8465CE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1" w15:restartNumberingAfterBreak="0">
    <w:nsid w:val="430006DB"/>
    <w:multiLevelType w:val="hybridMultilevel"/>
    <w:tmpl w:val="41B882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44D55"/>
    <w:multiLevelType w:val="hybridMultilevel"/>
    <w:tmpl w:val="62A00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9064A"/>
    <w:multiLevelType w:val="hybridMultilevel"/>
    <w:tmpl w:val="22B28CAC"/>
    <w:lvl w:ilvl="0" w:tplc="375A0AD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4" w15:restartNumberingAfterBreak="0">
    <w:nsid w:val="47B06AE7"/>
    <w:multiLevelType w:val="hybridMultilevel"/>
    <w:tmpl w:val="9790DA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662D2"/>
    <w:multiLevelType w:val="hybridMultilevel"/>
    <w:tmpl w:val="BF302A96"/>
    <w:lvl w:ilvl="0" w:tplc="AC0243CA"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E6B8D"/>
    <w:multiLevelType w:val="hybridMultilevel"/>
    <w:tmpl w:val="CB924BF2"/>
    <w:lvl w:ilvl="0" w:tplc="02C6C538">
      <w:start w:val="2000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D1768"/>
    <w:multiLevelType w:val="hybridMultilevel"/>
    <w:tmpl w:val="33604F5C"/>
    <w:lvl w:ilvl="0" w:tplc="AC0243CA"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A4700"/>
    <w:multiLevelType w:val="hybridMultilevel"/>
    <w:tmpl w:val="9334954C"/>
    <w:lvl w:ilvl="0" w:tplc="2EC0C1A0">
      <w:start w:val="1"/>
      <w:numFmt w:val="bullet"/>
      <w:pStyle w:val="lpalineje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6073D"/>
    <w:multiLevelType w:val="hybridMultilevel"/>
    <w:tmpl w:val="762A93AE"/>
    <w:lvl w:ilvl="0" w:tplc="B93A9C58">
      <w:start w:val="1000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609057">
    <w:abstractNumId w:val="1"/>
  </w:num>
  <w:num w:numId="2" w16cid:durableId="245119961">
    <w:abstractNumId w:val="7"/>
  </w:num>
  <w:num w:numId="3" w16cid:durableId="234629319">
    <w:abstractNumId w:val="7"/>
  </w:num>
  <w:num w:numId="4" w16cid:durableId="1209339623">
    <w:abstractNumId w:val="0"/>
  </w:num>
  <w:num w:numId="5" w16cid:durableId="2109615424">
    <w:abstractNumId w:val="3"/>
  </w:num>
  <w:num w:numId="6" w16cid:durableId="1343123521">
    <w:abstractNumId w:val="3"/>
    <w:lvlOverride w:ilvl="0">
      <w:startOverride w:val="1"/>
    </w:lvlOverride>
  </w:num>
  <w:num w:numId="7" w16cid:durableId="1964774780">
    <w:abstractNumId w:val="19"/>
  </w:num>
  <w:num w:numId="8" w16cid:durableId="1039622036">
    <w:abstractNumId w:val="13"/>
  </w:num>
  <w:num w:numId="9" w16cid:durableId="1666280497">
    <w:abstractNumId w:val="10"/>
  </w:num>
  <w:num w:numId="10" w16cid:durableId="1884831848">
    <w:abstractNumId w:val="16"/>
  </w:num>
  <w:num w:numId="11" w16cid:durableId="1289165533">
    <w:abstractNumId w:val="9"/>
  </w:num>
  <w:num w:numId="12" w16cid:durableId="557742382">
    <w:abstractNumId w:val="5"/>
  </w:num>
  <w:num w:numId="13" w16cid:durableId="1786270766">
    <w:abstractNumId w:val="8"/>
  </w:num>
  <w:num w:numId="14" w16cid:durableId="587889467">
    <w:abstractNumId w:val="6"/>
  </w:num>
  <w:num w:numId="15" w16cid:durableId="400833205">
    <w:abstractNumId w:val="4"/>
  </w:num>
  <w:num w:numId="16" w16cid:durableId="179903162">
    <w:abstractNumId w:val="11"/>
  </w:num>
  <w:num w:numId="17" w16cid:durableId="202720318">
    <w:abstractNumId w:val="2"/>
  </w:num>
  <w:num w:numId="18" w16cid:durableId="1019350957">
    <w:abstractNumId w:val="14"/>
  </w:num>
  <w:num w:numId="19" w16cid:durableId="2130855192">
    <w:abstractNumId w:val="12"/>
  </w:num>
  <w:num w:numId="20" w16cid:durableId="805780765">
    <w:abstractNumId w:val="15"/>
  </w:num>
  <w:num w:numId="21" w16cid:durableId="118452953">
    <w:abstractNumId w:val="18"/>
  </w:num>
  <w:num w:numId="22" w16cid:durableId="21121251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5DE"/>
    <w:rsid w:val="00001C53"/>
    <w:rsid w:val="00002BFF"/>
    <w:rsid w:val="0000404C"/>
    <w:rsid w:val="0000457F"/>
    <w:rsid w:val="00005F1F"/>
    <w:rsid w:val="00011A7A"/>
    <w:rsid w:val="00013BE7"/>
    <w:rsid w:val="000146AC"/>
    <w:rsid w:val="00024560"/>
    <w:rsid w:val="0003289B"/>
    <w:rsid w:val="00033707"/>
    <w:rsid w:val="00036E80"/>
    <w:rsid w:val="00043777"/>
    <w:rsid w:val="000442EE"/>
    <w:rsid w:val="00044AB1"/>
    <w:rsid w:val="00045AF7"/>
    <w:rsid w:val="000523C6"/>
    <w:rsid w:val="00063601"/>
    <w:rsid w:val="00063B48"/>
    <w:rsid w:val="00064596"/>
    <w:rsid w:val="00067BE8"/>
    <w:rsid w:val="00070B76"/>
    <w:rsid w:val="000928C5"/>
    <w:rsid w:val="000951EE"/>
    <w:rsid w:val="000A10F0"/>
    <w:rsid w:val="000A5E2F"/>
    <w:rsid w:val="000C0B06"/>
    <w:rsid w:val="000C4B97"/>
    <w:rsid w:val="000D66AA"/>
    <w:rsid w:val="000E54FF"/>
    <w:rsid w:val="000E7EB5"/>
    <w:rsid w:val="000F3155"/>
    <w:rsid w:val="000F71CB"/>
    <w:rsid w:val="00101A43"/>
    <w:rsid w:val="00106740"/>
    <w:rsid w:val="00111DED"/>
    <w:rsid w:val="00114D18"/>
    <w:rsid w:val="00123155"/>
    <w:rsid w:val="00124B43"/>
    <w:rsid w:val="00150B07"/>
    <w:rsid w:val="00151F2F"/>
    <w:rsid w:val="00157DE4"/>
    <w:rsid w:val="001604FF"/>
    <w:rsid w:val="00162446"/>
    <w:rsid w:val="001721E1"/>
    <w:rsid w:val="00183B41"/>
    <w:rsid w:val="00184C0F"/>
    <w:rsid w:val="00193DA2"/>
    <w:rsid w:val="00194E71"/>
    <w:rsid w:val="001B0B35"/>
    <w:rsid w:val="001C43E5"/>
    <w:rsid w:val="001D3A1A"/>
    <w:rsid w:val="001D74B9"/>
    <w:rsid w:val="001E27F9"/>
    <w:rsid w:val="001E3052"/>
    <w:rsid w:val="001F3EE5"/>
    <w:rsid w:val="00202AB2"/>
    <w:rsid w:val="00205ABB"/>
    <w:rsid w:val="0020603E"/>
    <w:rsid w:val="00216A78"/>
    <w:rsid w:val="00216D57"/>
    <w:rsid w:val="00241334"/>
    <w:rsid w:val="00241F54"/>
    <w:rsid w:val="00246B73"/>
    <w:rsid w:val="00255887"/>
    <w:rsid w:val="00260CB5"/>
    <w:rsid w:val="00263AEA"/>
    <w:rsid w:val="00266BB6"/>
    <w:rsid w:val="002736BB"/>
    <w:rsid w:val="002838CD"/>
    <w:rsid w:val="00286BF2"/>
    <w:rsid w:val="0029055A"/>
    <w:rsid w:val="00292452"/>
    <w:rsid w:val="002B2A38"/>
    <w:rsid w:val="002B465C"/>
    <w:rsid w:val="002C079B"/>
    <w:rsid w:val="002C54B2"/>
    <w:rsid w:val="002C7D8E"/>
    <w:rsid w:val="002D0C55"/>
    <w:rsid w:val="002D217C"/>
    <w:rsid w:val="002E6D9E"/>
    <w:rsid w:val="002F5C5F"/>
    <w:rsid w:val="002F75A2"/>
    <w:rsid w:val="003045DA"/>
    <w:rsid w:val="00307EE7"/>
    <w:rsid w:val="00312E93"/>
    <w:rsid w:val="00323235"/>
    <w:rsid w:val="003249A1"/>
    <w:rsid w:val="00325D91"/>
    <w:rsid w:val="0033414F"/>
    <w:rsid w:val="00334422"/>
    <w:rsid w:val="003412FA"/>
    <w:rsid w:val="00356D34"/>
    <w:rsid w:val="00362ACE"/>
    <w:rsid w:val="003647B9"/>
    <w:rsid w:val="0037382F"/>
    <w:rsid w:val="0037445F"/>
    <w:rsid w:val="00377E00"/>
    <w:rsid w:val="003808DF"/>
    <w:rsid w:val="00380E91"/>
    <w:rsid w:val="00381F21"/>
    <w:rsid w:val="00390939"/>
    <w:rsid w:val="00394E06"/>
    <w:rsid w:val="0039609C"/>
    <w:rsid w:val="003A3D79"/>
    <w:rsid w:val="003A5B75"/>
    <w:rsid w:val="003A7A0C"/>
    <w:rsid w:val="003B5F28"/>
    <w:rsid w:val="003C134C"/>
    <w:rsid w:val="003C5983"/>
    <w:rsid w:val="003C7969"/>
    <w:rsid w:val="003D4B01"/>
    <w:rsid w:val="003D5E83"/>
    <w:rsid w:val="003E096E"/>
    <w:rsid w:val="003E35B8"/>
    <w:rsid w:val="003E3C4D"/>
    <w:rsid w:val="003E50AA"/>
    <w:rsid w:val="00405A94"/>
    <w:rsid w:val="0040622A"/>
    <w:rsid w:val="00410980"/>
    <w:rsid w:val="0041580D"/>
    <w:rsid w:val="004177EC"/>
    <w:rsid w:val="00425B45"/>
    <w:rsid w:val="0043156F"/>
    <w:rsid w:val="00443897"/>
    <w:rsid w:val="004506C4"/>
    <w:rsid w:val="00451E1B"/>
    <w:rsid w:val="00454EDC"/>
    <w:rsid w:val="0045793D"/>
    <w:rsid w:val="00474229"/>
    <w:rsid w:val="00475F2A"/>
    <w:rsid w:val="00476F07"/>
    <w:rsid w:val="00483C03"/>
    <w:rsid w:val="00492AFA"/>
    <w:rsid w:val="00497D42"/>
    <w:rsid w:val="004B1B1E"/>
    <w:rsid w:val="004C1DC8"/>
    <w:rsid w:val="004D0DE7"/>
    <w:rsid w:val="004D146F"/>
    <w:rsid w:val="004D48C0"/>
    <w:rsid w:val="004D5828"/>
    <w:rsid w:val="004E2240"/>
    <w:rsid w:val="004E2563"/>
    <w:rsid w:val="004E32CF"/>
    <w:rsid w:val="004E3B96"/>
    <w:rsid w:val="004F2622"/>
    <w:rsid w:val="004F4440"/>
    <w:rsid w:val="004F601D"/>
    <w:rsid w:val="0050177B"/>
    <w:rsid w:val="00501B4E"/>
    <w:rsid w:val="00502656"/>
    <w:rsid w:val="00503479"/>
    <w:rsid w:val="00503C9B"/>
    <w:rsid w:val="00504F22"/>
    <w:rsid w:val="0051334F"/>
    <w:rsid w:val="00522C3E"/>
    <w:rsid w:val="00534865"/>
    <w:rsid w:val="005417C5"/>
    <w:rsid w:val="005615D1"/>
    <w:rsid w:val="00561D8E"/>
    <w:rsid w:val="005651F3"/>
    <w:rsid w:val="005679EE"/>
    <w:rsid w:val="00585E58"/>
    <w:rsid w:val="005971D9"/>
    <w:rsid w:val="005A0EC8"/>
    <w:rsid w:val="005A493C"/>
    <w:rsid w:val="005B2685"/>
    <w:rsid w:val="005B47E0"/>
    <w:rsid w:val="005B566F"/>
    <w:rsid w:val="005B5D87"/>
    <w:rsid w:val="005B7B8D"/>
    <w:rsid w:val="005D4176"/>
    <w:rsid w:val="005D7CD1"/>
    <w:rsid w:val="005E3D3D"/>
    <w:rsid w:val="005E7E85"/>
    <w:rsid w:val="00600599"/>
    <w:rsid w:val="0061319F"/>
    <w:rsid w:val="00616D35"/>
    <w:rsid w:val="0063647C"/>
    <w:rsid w:val="00636646"/>
    <w:rsid w:val="00641192"/>
    <w:rsid w:val="00646CFC"/>
    <w:rsid w:val="00650390"/>
    <w:rsid w:val="006512AE"/>
    <w:rsid w:val="00652033"/>
    <w:rsid w:val="00654ED7"/>
    <w:rsid w:val="0067688D"/>
    <w:rsid w:val="0068299F"/>
    <w:rsid w:val="00693CB6"/>
    <w:rsid w:val="006940C6"/>
    <w:rsid w:val="00694F8D"/>
    <w:rsid w:val="00696040"/>
    <w:rsid w:val="006A0E79"/>
    <w:rsid w:val="006B020D"/>
    <w:rsid w:val="006B081B"/>
    <w:rsid w:val="006C1CFE"/>
    <w:rsid w:val="006C3B3A"/>
    <w:rsid w:val="006C4CC7"/>
    <w:rsid w:val="006D2D72"/>
    <w:rsid w:val="006D4E4B"/>
    <w:rsid w:val="006D7607"/>
    <w:rsid w:val="006E5E83"/>
    <w:rsid w:val="006E7627"/>
    <w:rsid w:val="006F1110"/>
    <w:rsid w:val="006F546E"/>
    <w:rsid w:val="00707F47"/>
    <w:rsid w:val="007143E5"/>
    <w:rsid w:val="007156A2"/>
    <w:rsid w:val="00716142"/>
    <w:rsid w:val="0072507D"/>
    <w:rsid w:val="00731EBD"/>
    <w:rsid w:val="0074452D"/>
    <w:rsid w:val="0074510A"/>
    <w:rsid w:val="00745514"/>
    <w:rsid w:val="00746C04"/>
    <w:rsid w:val="00756F89"/>
    <w:rsid w:val="00781399"/>
    <w:rsid w:val="00781A5C"/>
    <w:rsid w:val="007A11EE"/>
    <w:rsid w:val="007B0EDD"/>
    <w:rsid w:val="007B2DD6"/>
    <w:rsid w:val="007B40A3"/>
    <w:rsid w:val="007C19DA"/>
    <w:rsid w:val="007E3ECF"/>
    <w:rsid w:val="007F17D9"/>
    <w:rsid w:val="007F7090"/>
    <w:rsid w:val="00816A62"/>
    <w:rsid w:val="0082647D"/>
    <w:rsid w:val="008366AE"/>
    <w:rsid w:val="00836B69"/>
    <w:rsid w:val="008630B9"/>
    <w:rsid w:val="00867CB3"/>
    <w:rsid w:val="00870651"/>
    <w:rsid w:val="00871F58"/>
    <w:rsid w:val="0087656A"/>
    <w:rsid w:val="00881B8B"/>
    <w:rsid w:val="00887E1C"/>
    <w:rsid w:val="008A3C8C"/>
    <w:rsid w:val="008B37E6"/>
    <w:rsid w:val="008C2F91"/>
    <w:rsid w:val="008C4717"/>
    <w:rsid w:val="008C4EBD"/>
    <w:rsid w:val="008E22B1"/>
    <w:rsid w:val="008E5A38"/>
    <w:rsid w:val="008E5D04"/>
    <w:rsid w:val="008E6864"/>
    <w:rsid w:val="008F1E49"/>
    <w:rsid w:val="00901C8E"/>
    <w:rsid w:val="00906479"/>
    <w:rsid w:val="00924AED"/>
    <w:rsid w:val="0094115C"/>
    <w:rsid w:val="00942728"/>
    <w:rsid w:val="00945752"/>
    <w:rsid w:val="00951A0D"/>
    <w:rsid w:val="00955DB8"/>
    <w:rsid w:val="00983B1C"/>
    <w:rsid w:val="00984819"/>
    <w:rsid w:val="00985303"/>
    <w:rsid w:val="0099244E"/>
    <w:rsid w:val="0099267A"/>
    <w:rsid w:val="00993039"/>
    <w:rsid w:val="00994786"/>
    <w:rsid w:val="00997FEC"/>
    <w:rsid w:val="009A05B3"/>
    <w:rsid w:val="009A0BAD"/>
    <w:rsid w:val="009A5652"/>
    <w:rsid w:val="009A5C77"/>
    <w:rsid w:val="009B774E"/>
    <w:rsid w:val="009C078F"/>
    <w:rsid w:val="009C3E31"/>
    <w:rsid w:val="009C7CDA"/>
    <w:rsid w:val="009D40E3"/>
    <w:rsid w:val="009D4396"/>
    <w:rsid w:val="009E3801"/>
    <w:rsid w:val="009E4FE2"/>
    <w:rsid w:val="009F1583"/>
    <w:rsid w:val="00A077FA"/>
    <w:rsid w:val="00A12734"/>
    <w:rsid w:val="00A12B1B"/>
    <w:rsid w:val="00A12FC7"/>
    <w:rsid w:val="00A1668C"/>
    <w:rsid w:val="00A208CC"/>
    <w:rsid w:val="00A22E44"/>
    <w:rsid w:val="00A22E97"/>
    <w:rsid w:val="00A30C4F"/>
    <w:rsid w:val="00A407D7"/>
    <w:rsid w:val="00A517FD"/>
    <w:rsid w:val="00A5185C"/>
    <w:rsid w:val="00A71A53"/>
    <w:rsid w:val="00A773E7"/>
    <w:rsid w:val="00A82E3A"/>
    <w:rsid w:val="00A93156"/>
    <w:rsid w:val="00A95359"/>
    <w:rsid w:val="00A9633B"/>
    <w:rsid w:val="00A973BB"/>
    <w:rsid w:val="00AA670C"/>
    <w:rsid w:val="00AB0FB8"/>
    <w:rsid w:val="00AB11D9"/>
    <w:rsid w:val="00AC3637"/>
    <w:rsid w:val="00AC6974"/>
    <w:rsid w:val="00AD269F"/>
    <w:rsid w:val="00AE4BFD"/>
    <w:rsid w:val="00AE54BF"/>
    <w:rsid w:val="00AE61CC"/>
    <w:rsid w:val="00AF5AF4"/>
    <w:rsid w:val="00B03398"/>
    <w:rsid w:val="00B07CA8"/>
    <w:rsid w:val="00B230C6"/>
    <w:rsid w:val="00B3109E"/>
    <w:rsid w:val="00B43846"/>
    <w:rsid w:val="00B6021D"/>
    <w:rsid w:val="00B62C69"/>
    <w:rsid w:val="00B6648A"/>
    <w:rsid w:val="00B7128F"/>
    <w:rsid w:val="00B77798"/>
    <w:rsid w:val="00B77B95"/>
    <w:rsid w:val="00B84748"/>
    <w:rsid w:val="00B85F82"/>
    <w:rsid w:val="00B869C6"/>
    <w:rsid w:val="00BA2753"/>
    <w:rsid w:val="00BA3EBB"/>
    <w:rsid w:val="00BB6322"/>
    <w:rsid w:val="00BC05DE"/>
    <w:rsid w:val="00BC723C"/>
    <w:rsid w:val="00BC771C"/>
    <w:rsid w:val="00BD3CE5"/>
    <w:rsid w:val="00BE11B8"/>
    <w:rsid w:val="00BE122A"/>
    <w:rsid w:val="00BE5C00"/>
    <w:rsid w:val="00BE6C4D"/>
    <w:rsid w:val="00BF549E"/>
    <w:rsid w:val="00C011BB"/>
    <w:rsid w:val="00C1016B"/>
    <w:rsid w:val="00C129C6"/>
    <w:rsid w:val="00C13BA8"/>
    <w:rsid w:val="00C168BF"/>
    <w:rsid w:val="00C22B67"/>
    <w:rsid w:val="00C237DD"/>
    <w:rsid w:val="00C27B24"/>
    <w:rsid w:val="00C408F7"/>
    <w:rsid w:val="00C47B5C"/>
    <w:rsid w:val="00C90999"/>
    <w:rsid w:val="00C96A50"/>
    <w:rsid w:val="00CA5081"/>
    <w:rsid w:val="00CA6FBF"/>
    <w:rsid w:val="00CA7A34"/>
    <w:rsid w:val="00CD216B"/>
    <w:rsid w:val="00CE1431"/>
    <w:rsid w:val="00CE3443"/>
    <w:rsid w:val="00CF1E11"/>
    <w:rsid w:val="00CF7593"/>
    <w:rsid w:val="00D010B4"/>
    <w:rsid w:val="00D012D3"/>
    <w:rsid w:val="00D01BDE"/>
    <w:rsid w:val="00D06803"/>
    <w:rsid w:val="00D21780"/>
    <w:rsid w:val="00D30E56"/>
    <w:rsid w:val="00D3739D"/>
    <w:rsid w:val="00D374FE"/>
    <w:rsid w:val="00D375CD"/>
    <w:rsid w:val="00D4644B"/>
    <w:rsid w:val="00D52290"/>
    <w:rsid w:val="00D53F34"/>
    <w:rsid w:val="00D85E87"/>
    <w:rsid w:val="00D97F82"/>
    <w:rsid w:val="00DA2292"/>
    <w:rsid w:val="00DB4EBD"/>
    <w:rsid w:val="00DB584B"/>
    <w:rsid w:val="00DC28EF"/>
    <w:rsid w:val="00DC5A80"/>
    <w:rsid w:val="00DD0B66"/>
    <w:rsid w:val="00DF0636"/>
    <w:rsid w:val="00DF4E46"/>
    <w:rsid w:val="00E07502"/>
    <w:rsid w:val="00E13099"/>
    <w:rsid w:val="00E171FE"/>
    <w:rsid w:val="00E17F12"/>
    <w:rsid w:val="00E21C90"/>
    <w:rsid w:val="00E314CB"/>
    <w:rsid w:val="00E332EF"/>
    <w:rsid w:val="00E339A3"/>
    <w:rsid w:val="00E36489"/>
    <w:rsid w:val="00E41090"/>
    <w:rsid w:val="00E4579C"/>
    <w:rsid w:val="00E631A8"/>
    <w:rsid w:val="00E71508"/>
    <w:rsid w:val="00E87B64"/>
    <w:rsid w:val="00E92CF2"/>
    <w:rsid w:val="00E935E1"/>
    <w:rsid w:val="00E93645"/>
    <w:rsid w:val="00E9386B"/>
    <w:rsid w:val="00EA219E"/>
    <w:rsid w:val="00EA54DC"/>
    <w:rsid w:val="00EB05C6"/>
    <w:rsid w:val="00EB0AD8"/>
    <w:rsid w:val="00EB2C24"/>
    <w:rsid w:val="00EC041F"/>
    <w:rsid w:val="00ED1432"/>
    <w:rsid w:val="00ED1587"/>
    <w:rsid w:val="00ED7511"/>
    <w:rsid w:val="00EE33AC"/>
    <w:rsid w:val="00EE43F9"/>
    <w:rsid w:val="00EF1229"/>
    <w:rsid w:val="00EF7E18"/>
    <w:rsid w:val="00F01C02"/>
    <w:rsid w:val="00F20F11"/>
    <w:rsid w:val="00F630C0"/>
    <w:rsid w:val="00F71F90"/>
    <w:rsid w:val="00F75DBD"/>
    <w:rsid w:val="00F7776C"/>
    <w:rsid w:val="00F813BD"/>
    <w:rsid w:val="00F855DC"/>
    <w:rsid w:val="00F93BDD"/>
    <w:rsid w:val="00FA1132"/>
    <w:rsid w:val="00FA63BA"/>
    <w:rsid w:val="00FB0FAC"/>
    <w:rsid w:val="00FC0551"/>
    <w:rsid w:val="00FC2ABE"/>
    <w:rsid w:val="00FC7314"/>
    <w:rsid w:val="00FE10FA"/>
    <w:rsid w:val="00FE1B96"/>
    <w:rsid w:val="00FE72FC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49D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pPr>
      <w:jc w:val="both"/>
    </w:pPr>
    <w:rPr>
      <w:rFonts w:ascii="Garamond" w:hAnsi="Garamond"/>
      <w:kern w:val="18"/>
    </w:rPr>
  </w:style>
  <w:style w:type="paragraph" w:styleId="Naslov1">
    <w:name w:val="heading 1"/>
    <w:basedOn w:val="Osnovanaslova"/>
    <w:next w:val="Telobesedila"/>
    <w:qFormat/>
    <w:pPr>
      <w:spacing w:after="180"/>
      <w:jc w:val="center"/>
      <w:outlineLvl w:val="0"/>
    </w:pPr>
    <w:rPr>
      <w:smallCaps/>
      <w:spacing w:val="20"/>
      <w:sz w:val="21"/>
      <w:lang w:bidi="ar-SA"/>
    </w:rPr>
  </w:style>
  <w:style w:type="paragraph" w:styleId="Naslov2">
    <w:name w:val="heading 2"/>
    <w:basedOn w:val="Osnovanaslova"/>
    <w:next w:val="Telobesedila"/>
    <w:qFormat/>
    <w:pPr>
      <w:spacing w:after="170"/>
      <w:outlineLvl w:val="1"/>
    </w:pPr>
    <w:rPr>
      <w:caps/>
      <w:sz w:val="21"/>
      <w:lang w:bidi="ar-SA"/>
    </w:rPr>
  </w:style>
  <w:style w:type="paragraph" w:styleId="Naslov3">
    <w:name w:val="heading 3"/>
    <w:basedOn w:val="Osnovanaslova"/>
    <w:next w:val="Telobesedila"/>
    <w:qFormat/>
    <w:pPr>
      <w:spacing w:after="240"/>
      <w:outlineLvl w:val="2"/>
    </w:pPr>
    <w:rPr>
      <w:i/>
      <w:lang w:bidi="ar-SA"/>
    </w:rPr>
  </w:style>
  <w:style w:type="paragraph" w:styleId="Naslov4">
    <w:name w:val="heading 4"/>
    <w:basedOn w:val="Osnovanaslova"/>
    <w:next w:val="Telobesedila"/>
    <w:link w:val="Naslov4Znak"/>
    <w:qFormat/>
    <w:pPr>
      <w:outlineLvl w:val="3"/>
    </w:pPr>
    <w:rPr>
      <w:smallCaps/>
      <w:sz w:val="23"/>
      <w:lang w:bidi="ar-SA"/>
    </w:rPr>
  </w:style>
  <w:style w:type="paragraph" w:styleId="Naslov5">
    <w:name w:val="heading 5"/>
    <w:basedOn w:val="Osnovanaslova"/>
    <w:next w:val="Telobesedila"/>
    <w:qFormat/>
    <w:pPr>
      <w:outlineLvl w:val="4"/>
    </w:pPr>
    <w:rPr>
      <w:lang w:bidi="ar-SA"/>
    </w:rPr>
  </w:style>
  <w:style w:type="paragraph" w:styleId="Naslov6">
    <w:name w:val="heading 6"/>
    <w:basedOn w:val="Osnovanaslova"/>
    <w:next w:val="Telobesedila"/>
    <w:qFormat/>
    <w:pPr>
      <w:outlineLvl w:val="5"/>
    </w:pPr>
    <w:rPr>
      <w:i/>
      <w:lang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qFormat/>
    <w:rPr>
      <w:i w:val="0"/>
      <w:iCs w:val="0"/>
      <w:caps/>
      <w:sz w:val="18"/>
    </w:rPr>
  </w:style>
  <w:style w:type="paragraph" w:styleId="Telobesedila">
    <w:name w:val="Body Text"/>
    <w:basedOn w:val="Navaden"/>
    <w:pPr>
      <w:spacing w:after="240" w:line="240" w:lineRule="atLeast"/>
      <w:ind w:firstLine="360"/>
    </w:p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</w:pPr>
  </w:style>
  <w:style w:type="paragraph" w:styleId="Seznam">
    <w:name w:val="List"/>
    <w:basedOn w:val="Telobesedila"/>
    <w:pPr>
      <w:ind w:left="720" w:hanging="360"/>
    </w:pPr>
  </w:style>
  <w:style w:type="paragraph" w:styleId="Oznaenseznam">
    <w:name w:val="List Bullet"/>
    <w:basedOn w:val="Seznam"/>
    <w:pPr>
      <w:numPr>
        <w:numId w:val="3"/>
      </w:numPr>
    </w:pPr>
  </w:style>
  <w:style w:type="paragraph" w:styleId="Otevilenseznam">
    <w:name w:val="List Number"/>
    <w:basedOn w:val="Seznam"/>
    <w:pPr>
      <w:numPr>
        <w:numId w:val="6"/>
      </w:numPr>
    </w:pPr>
  </w:style>
  <w:style w:type="paragraph" w:styleId="Podpis">
    <w:name w:val="Signature"/>
    <w:basedOn w:val="Navaden"/>
    <w:next w:val="Podpis-slubeninaziv"/>
    <w:pPr>
      <w:keepNext/>
      <w:spacing w:before="880" w:line="240" w:lineRule="atLeast"/>
      <w:ind w:left="4565"/>
      <w:jc w:val="left"/>
    </w:pPr>
  </w:style>
  <w:style w:type="paragraph" w:styleId="Zakljunipozdrav">
    <w:name w:val="Closing"/>
    <w:basedOn w:val="Navaden"/>
    <w:next w:val="Podpis"/>
    <w:pPr>
      <w:keepNext/>
      <w:spacing w:after="120" w:line="240" w:lineRule="atLeast"/>
      <w:ind w:left="4565"/>
    </w:pPr>
  </w:style>
  <w:style w:type="paragraph" w:customStyle="1" w:styleId="Podpis-slubeninaziv">
    <w:name w:val="Podpis - službeni naziv"/>
    <w:basedOn w:val="Podpis"/>
    <w:next w:val="Podpis-podjetje"/>
    <w:pPr>
      <w:spacing w:before="0"/>
    </w:pPr>
    <w:rPr>
      <w:lang w:bidi="sl-SI"/>
    </w:rPr>
  </w:style>
  <w:style w:type="paragraph" w:customStyle="1" w:styleId="Zadeva">
    <w:name w:val="Zadeva"/>
    <w:basedOn w:val="Navaden"/>
    <w:next w:val="Telobesedila"/>
    <w:pPr>
      <w:spacing w:after="180" w:line="240" w:lineRule="atLeast"/>
      <w:ind w:left="360" w:hanging="360"/>
      <w:jc w:val="left"/>
    </w:pPr>
    <w:rPr>
      <w:caps/>
      <w:sz w:val="21"/>
      <w:lang w:bidi="sl-SI"/>
    </w:rPr>
  </w:style>
  <w:style w:type="paragraph" w:styleId="Uvodnipozdrav">
    <w:name w:val="Salutation"/>
    <w:basedOn w:val="Navaden"/>
    <w:next w:val="Zadeva"/>
    <w:pPr>
      <w:spacing w:before="240" w:after="240" w:line="240" w:lineRule="atLeast"/>
      <w:jc w:val="left"/>
    </w:pPr>
  </w:style>
  <w:style w:type="paragraph" w:customStyle="1" w:styleId="Notranjinaslov-ime">
    <w:name w:val="Notranji naslov - ime"/>
    <w:basedOn w:val="Notranjinaslov"/>
    <w:next w:val="Notranjinaslov"/>
    <w:pPr>
      <w:spacing w:before="220"/>
    </w:pPr>
  </w:style>
  <w:style w:type="paragraph" w:styleId="Datum">
    <w:name w:val="Date"/>
    <w:basedOn w:val="Navaden"/>
    <w:next w:val="Notranjinaslov-ime"/>
    <w:pPr>
      <w:spacing w:after="220"/>
      <w:ind w:left="4565"/>
    </w:pPr>
  </w:style>
  <w:style w:type="paragraph" w:customStyle="1" w:styleId="Vroke">
    <w:name w:val="V roke"/>
    <w:basedOn w:val="Navaden"/>
    <w:next w:val="Uvodnipozdrav"/>
    <w:pPr>
      <w:spacing w:before="220" w:line="240" w:lineRule="atLeast"/>
    </w:pPr>
    <w:rPr>
      <w:lang w:bidi="sl-SI"/>
    </w:rPr>
  </w:style>
  <w:style w:type="paragraph" w:customStyle="1" w:styleId="SeznamKp">
    <w:name w:val="Seznam Kp"/>
    <w:basedOn w:val="Navaden"/>
    <w:pPr>
      <w:keepLines/>
      <w:spacing w:line="240" w:lineRule="atLeast"/>
      <w:ind w:left="360" w:hanging="360"/>
    </w:pPr>
    <w:rPr>
      <w:lang w:bidi="sl-SI"/>
    </w:rPr>
  </w:style>
  <w:style w:type="paragraph" w:customStyle="1" w:styleId="Imepodjetja">
    <w:name w:val="Ime podjetja"/>
    <w:basedOn w:val="Telobesedila"/>
    <w:next w:val="Datum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  <w:lang w:bidi="sl-SI"/>
    </w:rPr>
  </w:style>
  <w:style w:type="paragraph" w:customStyle="1" w:styleId="Dodatek">
    <w:name w:val="Dodatek"/>
    <w:basedOn w:val="Navaden"/>
    <w:next w:val="SeznamKp"/>
    <w:pPr>
      <w:keepNext/>
      <w:keepLines/>
      <w:spacing w:before="120" w:after="120" w:line="240" w:lineRule="atLeast"/>
    </w:pPr>
    <w:rPr>
      <w:lang w:bidi="sl-SI"/>
    </w:rPr>
  </w:style>
  <w:style w:type="paragraph" w:customStyle="1" w:styleId="Osnovanaslova">
    <w:name w:val="Osnova naslova"/>
    <w:basedOn w:val="Telobesedila"/>
    <w:next w:val="Telobesedila"/>
    <w:pPr>
      <w:keepNext/>
      <w:keepLines/>
      <w:spacing w:after="0"/>
      <w:ind w:firstLine="0"/>
      <w:jc w:val="left"/>
    </w:pPr>
    <w:rPr>
      <w:kern w:val="20"/>
      <w:lang w:bidi="sl-SI"/>
    </w:rPr>
  </w:style>
  <w:style w:type="paragraph" w:customStyle="1" w:styleId="Notranjinaslov">
    <w:name w:val="Notranji naslov"/>
    <w:basedOn w:val="Navaden"/>
    <w:pPr>
      <w:spacing w:line="240" w:lineRule="atLeast"/>
    </w:pPr>
    <w:rPr>
      <w:lang w:bidi="sl-SI"/>
    </w:rPr>
  </w:style>
  <w:style w:type="paragraph" w:customStyle="1" w:styleId="Poiljanje-navodila">
    <w:name w:val="Pošiljanje - navodila"/>
    <w:basedOn w:val="Navaden"/>
    <w:next w:val="Notranjinaslov-ime"/>
    <w:pPr>
      <w:keepNext/>
      <w:spacing w:after="240" w:line="240" w:lineRule="atLeast"/>
    </w:pPr>
    <w:rPr>
      <w:caps/>
      <w:lang w:bidi="sl-SI"/>
    </w:rPr>
  </w:style>
  <w:style w:type="paragraph" w:customStyle="1" w:styleId="Sklic-inicialke">
    <w:name w:val="Sklic - inicialke"/>
    <w:basedOn w:val="Navaden"/>
    <w:next w:val="Dodatek"/>
    <w:pPr>
      <w:keepNext/>
      <w:spacing w:before="220" w:line="240" w:lineRule="atLeast"/>
      <w:jc w:val="left"/>
    </w:pPr>
    <w:rPr>
      <w:lang w:bidi="sl-SI"/>
    </w:rPr>
  </w:style>
  <w:style w:type="paragraph" w:customStyle="1" w:styleId="Sklic-vrstica">
    <w:name w:val="Sklic - vrstica"/>
    <w:basedOn w:val="Navaden"/>
    <w:next w:val="Poiljanje-navodila"/>
    <w:pPr>
      <w:keepNext/>
      <w:spacing w:after="240" w:line="240" w:lineRule="atLeast"/>
      <w:jc w:val="left"/>
    </w:pPr>
    <w:rPr>
      <w:lang w:bidi="sl-SI"/>
    </w:rPr>
  </w:style>
  <w:style w:type="paragraph" w:customStyle="1" w:styleId="Povratninaslov">
    <w:name w:val="Povratni naslov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  <w:lang w:bidi="sl-SI"/>
    </w:rPr>
  </w:style>
  <w:style w:type="paragraph" w:customStyle="1" w:styleId="Podpis-podjetje">
    <w:name w:val="Podpis - podjetje"/>
    <w:basedOn w:val="Podpis"/>
    <w:next w:val="Sklic-inicialke"/>
    <w:pPr>
      <w:spacing w:before="0"/>
    </w:pPr>
    <w:rPr>
      <w:lang w:bidi="sl-SI"/>
    </w:rPr>
  </w:style>
  <w:style w:type="character" w:customStyle="1" w:styleId="Slogan">
    <w:name w:val="Slogan"/>
    <w:basedOn w:val="Privzetapisavaodstavka"/>
    <w:rPr>
      <w:i/>
      <w:iCs w:val="0"/>
      <w:spacing w:val="70"/>
      <w:lang w:val="sl-SI" w:eastAsia="sl-SI" w:bidi="sl-SI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Hiperpovezava">
    <w:name w:val="Hyperlink"/>
    <w:basedOn w:val="Privzetapisavaodstavka"/>
    <w:rsid w:val="00694F8D"/>
    <w:rPr>
      <w:color w:val="0000FF"/>
      <w:u w:val="single"/>
    </w:rPr>
  </w:style>
  <w:style w:type="character" w:customStyle="1" w:styleId="NogaZnak">
    <w:name w:val="Noga Znak"/>
    <w:basedOn w:val="Privzetapisavaodstavka"/>
    <w:link w:val="Noga"/>
    <w:uiPriority w:val="99"/>
    <w:rsid w:val="00BB6322"/>
    <w:rPr>
      <w:rFonts w:ascii="Garamond" w:hAnsi="Garamond"/>
      <w:kern w:val="18"/>
    </w:rPr>
  </w:style>
  <w:style w:type="paragraph" w:styleId="Besedilooblaka">
    <w:name w:val="Balloon Text"/>
    <w:basedOn w:val="Navaden"/>
    <w:link w:val="BesedilooblakaZnak"/>
    <w:rsid w:val="00BB632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B6322"/>
    <w:rPr>
      <w:rFonts w:ascii="Tahoma" w:hAnsi="Tahoma" w:cs="Tahoma"/>
      <w:kern w:val="18"/>
      <w:sz w:val="16"/>
      <w:szCs w:val="16"/>
    </w:rPr>
  </w:style>
  <w:style w:type="paragraph" w:styleId="Brezrazmikov">
    <w:name w:val="No Spacing"/>
    <w:link w:val="BrezrazmikovZnak"/>
    <w:uiPriority w:val="1"/>
    <w:qFormat/>
    <w:rsid w:val="00BB6322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B6322"/>
    <w:rPr>
      <w:rFonts w:asciiTheme="minorHAnsi" w:eastAsiaTheme="minorEastAsia" w:hAnsiTheme="minorHAnsi" w:cstheme="minorBidi"/>
      <w:sz w:val="22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BB6322"/>
    <w:rPr>
      <w:rFonts w:ascii="Garamond" w:hAnsi="Garamond"/>
      <w:kern w:val="18"/>
    </w:rPr>
  </w:style>
  <w:style w:type="paragraph" w:customStyle="1" w:styleId="Besedilo">
    <w:name w:val="Besedilo"/>
    <w:basedOn w:val="Navaden"/>
    <w:link w:val="BesediloZnak"/>
    <w:qFormat/>
    <w:rsid w:val="000951EE"/>
    <w:pPr>
      <w:tabs>
        <w:tab w:val="left" w:pos="1276"/>
        <w:tab w:val="left" w:pos="9072"/>
      </w:tabs>
      <w:outlineLvl w:val="0"/>
    </w:pPr>
    <w:rPr>
      <w:rFonts w:ascii="Segoe UI Semilight" w:hAnsi="Segoe UI Semilight" w:cs="Segoe UI Semilight"/>
      <w:sz w:val="22"/>
      <w:szCs w:val="22"/>
    </w:rPr>
  </w:style>
  <w:style w:type="character" w:customStyle="1" w:styleId="BesediloZnak">
    <w:name w:val="Besedilo Znak"/>
    <w:basedOn w:val="Privzetapisavaodstavka"/>
    <w:link w:val="Besedilo"/>
    <w:rsid w:val="000951EE"/>
    <w:rPr>
      <w:rFonts w:ascii="Segoe UI Semilight" w:hAnsi="Segoe UI Semilight" w:cs="Segoe UI Semilight"/>
      <w:kern w:val="18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A93156"/>
    <w:pPr>
      <w:ind w:left="720"/>
      <w:contextualSpacing/>
    </w:pPr>
  </w:style>
  <w:style w:type="paragraph" w:styleId="Golobesedilo">
    <w:name w:val="Plain Text"/>
    <w:basedOn w:val="Navaden"/>
    <w:link w:val="GolobesediloZnak"/>
    <w:uiPriority w:val="99"/>
    <w:unhideWhenUsed/>
    <w:rsid w:val="003808DF"/>
    <w:pPr>
      <w:jc w:val="left"/>
    </w:pPr>
    <w:rPr>
      <w:rFonts w:ascii="Calibri" w:eastAsiaTheme="minorHAnsi" w:hAnsi="Calibri" w:cstheme="minorBidi"/>
      <w:kern w:val="0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3808DF"/>
    <w:rPr>
      <w:rFonts w:ascii="Calibri" w:eastAsiaTheme="minorHAnsi" w:hAnsi="Calibri" w:cstheme="minorBidi"/>
      <w:sz w:val="22"/>
      <w:szCs w:val="21"/>
      <w:lang w:eastAsia="en-US"/>
    </w:rPr>
  </w:style>
  <w:style w:type="paragraph" w:styleId="Naslov">
    <w:name w:val="Title"/>
    <w:basedOn w:val="Navaden"/>
    <w:next w:val="Navaden"/>
    <w:link w:val="NaslovZnak"/>
    <w:qFormat/>
    <w:rsid w:val="00454E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454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mrea">
    <w:name w:val="Table Grid"/>
    <w:basedOn w:val="Navadnatabela"/>
    <w:rsid w:val="000A5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vetlamrea1poudarek11">
    <w:name w:val="Tabela – svetla mreža 1 (poudarek 1)1"/>
    <w:basedOn w:val="Navadnatabela"/>
    <w:uiPriority w:val="46"/>
    <w:rsid w:val="002E6D9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mrea4poudarek11">
    <w:name w:val="Tabela – mreža 4 (poudarek 1)1"/>
    <w:basedOn w:val="Navadnatabela"/>
    <w:uiPriority w:val="49"/>
    <w:rsid w:val="002E6D9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barvnamrea6poudarek11">
    <w:name w:val="Tabela – barvna mreža 6 (poudarek 1)1"/>
    <w:basedOn w:val="Navadnatabela"/>
    <w:uiPriority w:val="51"/>
    <w:rsid w:val="008E5D0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aslov4Znak">
    <w:name w:val="Naslov 4 Znak"/>
    <w:basedOn w:val="Privzetapisavaodstavka"/>
    <w:link w:val="Naslov4"/>
    <w:rsid w:val="00BD3CE5"/>
    <w:rPr>
      <w:rFonts w:ascii="Garamond" w:hAnsi="Garamond"/>
      <w:smallCaps/>
      <w:kern w:val="20"/>
      <w:sz w:val="23"/>
    </w:rPr>
  </w:style>
  <w:style w:type="paragraph" w:customStyle="1" w:styleId="lpalineje">
    <w:name w:val="lp_alineje"/>
    <w:basedOn w:val="Navaden"/>
    <w:link w:val="lpalinejeZnak"/>
    <w:qFormat/>
    <w:rsid w:val="00BD3CE5"/>
    <w:pPr>
      <w:numPr>
        <w:numId w:val="21"/>
      </w:numPr>
      <w:spacing w:line="280" w:lineRule="exact"/>
    </w:pPr>
    <w:rPr>
      <w:rFonts w:ascii="Segoe UI Semilight" w:eastAsia="Kozuka Gothic Pr6N R" w:hAnsi="Segoe UI Semilight" w:cs="Segoe UI Semilight"/>
      <w:kern w:val="0"/>
      <w:sz w:val="22"/>
      <w:szCs w:val="22"/>
    </w:rPr>
  </w:style>
  <w:style w:type="character" w:customStyle="1" w:styleId="lpalinejeZnak">
    <w:name w:val="lp_alineje Znak"/>
    <w:basedOn w:val="Privzetapisavaodstavka"/>
    <w:link w:val="lpalineje"/>
    <w:rsid w:val="00BD3CE5"/>
    <w:rPr>
      <w:rFonts w:ascii="Segoe UI Semilight" w:eastAsia="Kozuka Gothic Pr6N R" w:hAnsi="Segoe UI Semilight" w:cs="Segoe UI Semilight"/>
      <w:sz w:val="22"/>
      <w:szCs w:val="22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067BE8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AF5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teja.racnik@komusg.si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gdpr@komusg.si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komusg.si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komusg.si" TargetMode="External"/><Relationship Id="rId20" Type="http://schemas.openxmlformats.org/officeDocument/2006/relationships/hyperlink" Target="http://www.komusg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omusg.si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gdpr@komusg.si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komusg.si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60\Elegant%20Letter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DF20B40BC8B459652E01AD2185500" ma:contentTypeVersion="3" ma:contentTypeDescription="Create a new document." ma:contentTypeScope="" ma:versionID="d4831482e56761221bfe1508c2e12ae6">
  <xsd:schema xmlns:xsd="http://www.w3.org/2001/XMLSchema" xmlns:xs="http://www.w3.org/2001/XMLSchema" xmlns:p="http://schemas.microsoft.com/office/2006/metadata/properties" xmlns:ns2="99247cbb-10cf-4590-a91b-1c22b99bfb54" targetNamespace="http://schemas.microsoft.com/office/2006/metadata/properties" ma:root="true" ma:fieldsID="b0c0c176c72a45562e9e95554eb76682" ns2:_="">
    <xsd:import namespace="99247cbb-10cf-4590-a91b-1c22b99bfb54"/>
    <xsd:element name="properties">
      <xsd:complexType>
        <xsd:sequence>
          <xsd:element name="documentManagement">
            <xsd:complexType>
              <xsd:all>
                <xsd:element ref="ns2:Leto" minOccurs="0"/>
                <xsd:element ref="ns2:Opomb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47cbb-10cf-4590-a91b-1c22b99bfb54" elementFormDefault="qualified">
    <xsd:import namespace="http://schemas.microsoft.com/office/2006/documentManagement/types"/>
    <xsd:import namespace="http://schemas.microsoft.com/office/infopath/2007/PartnerControls"/>
    <xsd:element name="Leto" ma:index="8" nillable="true" ma:displayName="Leto" ma:internalName="Leto">
      <xsd:simpleType>
        <xsd:restriction base="dms:Text">
          <xsd:maxLength value="255"/>
        </xsd:restriction>
      </xsd:simpleType>
    </xsd:element>
    <xsd:element name="Opomba" ma:index="9" nillable="true" ma:displayName="Opomba" ma:internalName="Opomb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eto xmlns="99247cbb-10cf-4590-a91b-1c22b99bfb54">2018</Leto>
    <Opomba xmlns="99247cbb-10cf-4590-a91b-1c22b99bfb54" xsi:nil="true"/>
  </documentManagement>
</p:properties>
</file>

<file path=customXml/itemProps1.xml><?xml version="1.0" encoding="utf-8"?>
<ds:datastoreItem xmlns:ds="http://schemas.openxmlformats.org/officeDocument/2006/customXml" ds:itemID="{357BC481-40BC-40D7-87C3-6ECE5AC764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655044-4EE7-4649-AF8A-727CF246B6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0C7A5-BE26-47A4-8908-557FE70DF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247cbb-10cf-4590-a91b-1c22b99bf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EFC8B3-129D-4E28-AD46-F6A84DF6A8B6}">
  <ds:schemaRefs>
    <ds:schemaRef ds:uri="http://schemas.microsoft.com/office/2006/metadata/properties"/>
    <ds:schemaRef ds:uri="99247cbb-10cf-4590-a91b-1c22b99bfb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Letter</Template>
  <TotalTime>0</TotalTime>
  <Pages>5</Pages>
  <Words>879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Nagradni natečaj - VRTEC</vt:lpstr>
      <vt:lpstr>Elegantno pismo</vt:lpstr>
    </vt:vector>
  </TitlesOfParts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Nagradni natečaj - VRTEC</dc:title>
  <dc:creator/>
  <cp:lastModifiedBy/>
  <cp:revision>1</cp:revision>
  <cp:lastPrinted>2005-10-07T13:21:00Z</cp:lastPrinted>
  <dcterms:created xsi:type="dcterms:W3CDTF">2019-08-02T09:14:00Z</dcterms:created>
  <dcterms:modified xsi:type="dcterms:W3CDTF">2022-07-29T06:53:00Z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1060</vt:i4>
  </property>
  <property fmtid="{D5CDD505-2E9C-101B-9397-08002B2CF9AE}" pid="5" name="ContentTypeId">
    <vt:lpwstr>0x010100D8DDF20B40BC8B459652E01AD2185500</vt:lpwstr>
  </property>
  <property fmtid="{D5CDD505-2E9C-101B-9397-08002B2CF9AE}" pid="6" name="_dlc_DocIdItemGuid">
    <vt:lpwstr>4c86fc3f-d860-4493-8737-c3b6b5972122</vt:lpwstr>
  </property>
</Properties>
</file>