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46EF6" w14:textId="17CE385B" w:rsidR="00711BD0" w:rsidRPr="0095745F" w:rsidRDefault="00711BD0" w:rsidP="00711BD0">
      <w:pPr>
        <w:jc w:val="both"/>
        <w:rPr>
          <w:rFonts w:cs="Arial"/>
          <w:b/>
        </w:rPr>
      </w:pPr>
      <w:r w:rsidRPr="0095745F">
        <w:rPr>
          <w:rFonts w:cs="Arial"/>
          <w:b/>
        </w:rPr>
        <w:t xml:space="preserve">Tehnični pregled za tehnično posodobitev OPN </w:t>
      </w:r>
      <w:r w:rsidR="004B17E1">
        <w:rPr>
          <w:rFonts w:cs="Arial"/>
          <w:b/>
        </w:rPr>
        <w:t>Hodoš</w:t>
      </w:r>
    </w:p>
    <w:p w14:paraId="0E61A6B1" w14:textId="26AA8230" w:rsidR="00711BD0" w:rsidRPr="0095745F" w:rsidRDefault="00711BD0" w:rsidP="00711BD0">
      <w:pPr>
        <w:jc w:val="both"/>
        <w:rPr>
          <w:rFonts w:cs="Arial"/>
        </w:rPr>
      </w:pPr>
      <w:r w:rsidRPr="0095745F">
        <w:rPr>
          <w:rFonts w:cs="Arial"/>
        </w:rPr>
        <w:t xml:space="preserve">Faza: </w:t>
      </w:r>
      <w:r w:rsidR="00D718A2">
        <w:rPr>
          <w:rFonts w:cs="Arial"/>
        </w:rPr>
        <w:t>osnutek</w:t>
      </w:r>
    </w:p>
    <w:p w14:paraId="5344872D" w14:textId="6F4BF211" w:rsidR="00711BD0" w:rsidRPr="0095745F" w:rsidRDefault="00711BD0" w:rsidP="00711BD0">
      <w:pPr>
        <w:jc w:val="both"/>
        <w:rPr>
          <w:rFonts w:cs="Arial"/>
          <w:color w:val="548DD4" w:themeColor="text2" w:themeTint="99"/>
        </w:rPr>
      </w:pPr>
      <w:r w:rsidRPr="0095745F">
        <w:rPr>
          <w:rFonts w:cs="Arial"/>
        </w:rPr>
        <w:t xml:space="preserve">Verzija: </w:t>
      </w:r>
      <w:r w:rsidR="00CB5BB1">
        <w:rPr>
          <w:rFonts w:cs="Arial"/>
        </w:rPr>
        <w:t>1</w:t>
      </w:r>
      <w:r w:rsidRPr="0095745F">
        <w:rPr>
          <w:rFonts w:cs="Arial"/>
        </w:rPr>
        <w:tab/>
      </w:r>
    </w:p>
    <w:p w14:paraId="0702B001" w14:textId="268E79CC" w:rsidR="00711BD0" w:rsidRPr="00C53416" w:rsidRDefault="00711BD0" w:rsidP="00711BD0">
      <w:pPr>
        <w:jc w:val="both"/>
        <w:rPr>
          <w:rFonts w:cs="Arial"/>
        </w:rPr>
      </w:pPr>
      <w:r w:rsidRPr="00534BE9">
        <w:rPr>
          <w:rFonts w:cs="Arial"/>
        </w:rPr>
        <w:t>Izdelovalec:</w:t>
      </w:r>
      <w:r w:rsidR="00BF2980">
        <w:rPr>
          <w:rFonts w:cs="Arial"/>
        </w:rPr>
        <w:t xml:space="preserve"> </w:t>
      </w:r>
      <w:proofErr w:type="spellStart"/>
      <w:r w:rsidR="00CC5C86" w:rsidRPr="00CC5C86">
        <w:rPr>
          <w:rFonts w:cs="Arial"/>
        </w:rPr>
        <w:t>TerraGIS</w:t>
      </w:r>
      <w:proofErr w:type="spellEnd"/>
      <w:r w:rsidR="00CC5C86" w:rsidRPr="00CC5C86">
        <w:rPr>
          <w:rFonts w:cs="Arial"/>
        </w:rPr>
        <w:t xml:space="preserve"> </w:t>
      </w:r>
      <w:proofErr w:type="spellStart"/>
      <w:r w:rsidR="00CC5C86" w:rsidRPr="00CC5C86">
        <w:rPr>
          <w:rFonts w:cs="Arial"/>
        </w:rPr>
        <w:t>d.o.o</w:t>
      </w:r>
      <w:proofErr w:type="spellEnd"/>
      <w:r w:rsidR="00CC5C86" w:rsidRPr="00CC5C86">
        <w:rPr>
          <w:rFonts w:cs="Arial"/>
        </w:rPr>
        <w:t>.</w:t>
      </w:r>
    </w:p>
    <w:p w14:paraId="0D26C3FF" w14:textId="157F31E2" w:rsidR="00711BD0" w:rsidRPr="00C53416" w:rsidRDefault="00DF4451" w:rsidP="00711BD0">
      <w:pPr>
        <w:jc w:val="both"/>
        <w:rPr>
          <w:rFonts w:cs="Arial"/>
          <w:color w:val="548DD4"/>
        </w:rPr>
      </w:pPr>
      <w:r w:rsidRPr="00C53416">
        <w:rPr>
          <w:rFonts w:cs="Arial"/>
        </w:rPr>
        <w:t>Datum pregleda:</w:t>
      </w:r>
      <w:r w:rsidR="00305161" w:rsidRPr="00C53416">
        <w:rPr>
          <w:rFonts w:cs="Arial"/>
        </w:rPr>
        <w:t xml:space="preserve"> </w:t>
      </w:r>
      <w:sdt>
        <w:sdtPr>
          <w:rPr>
            <w:rFonts w:cs="Arial"/>
          </w:rPr>
          <w:id w:val="1799645269"/>
          <w:placeholder>
            <w:docPart w:val="A96EAF8C411E465A81BFA3495C171640"/>
          </w:placeholder>
          <w:date w:fullDate="2025-09-24T00:00:00Z">
            <w:dateFormat w:val="d. MM. yyyy"/>
            <w:lid w:val="sl-SI"/>
            <w:storeMappedDataAs w:val="dateTime"/>
            <w:calendar w:val="gregorian"/>
          </w:date>
        </w:sdtPr>
        <w:sdtEndPr/>
        <w:sdtContent>
          <w:r w:rsidR="004B17E1">
            <w:rPr>
              <w:rFonts w:cs="Arial"/>
            </w:rPr>
            <w:t>24. 09. 2025</w:t>
          </w:r>
        </w:sdtContent>
      </w:sdt>
    </w:p>
    <w:p w14:paraId="2339D8DE" w14:textId="77777777" w:rsidR="00711BD0" w:rsidRPr="00C53416" w:rsidRDefault="00711BD0" w:rsidP="00711BD0">
      <w:pPr>
        <w:jc w:val="both"/>
        <w:rPr>
          <w:rFonts w:cs="Arial"/>
        </w:rPr>
      </w:pPr>
    </w:p>
    <w:p w14:paraId="7D417E35" w14:textId="77777777" w:rsidR="00711BD0" w:rsidRPr="00C53416" w:rsidRDefault="00711BD0" w:rsidP="00711BD0">
      <w:pPr>
        <w:jc w:val="both"/>
        <w:rPr>
          <w:rFonts w:cs="Arial"/>
        </w:rPr>
      </w:pPr>
    </w:p>
    <w:p w14:paraId="5493B4FC" w14:textId="0C278144" w:rsidR="00711BD0" w:rsidRPr="0095745F" w:rsidRDefault="00711BD0" w:rsidP="00711BD0">
      <w:pPr>
        <w:jc w:val="both"/>
        <w:rPr>
          <w:rFonts w:cs="Arial"/>
          <w:b/>
        </w:rPr>
      </w:pPr>
      <w:r w:rsidRPr="00C53416">
        <w:rPr>
          <w:rFonts w:cs="Arial"/>
          <w:b/>
        </w:rPr>
        <w:t xml:space="preserve">Ugotovljene </w:t>
      </w:r>
      <w:r w:rsidRPr="00FB63EE">
        <w:rPr>
          <w:rFonts w:cs="Arial"/>
          <w:b/>
        </w:rPr>
        <w:t xml:space="preserve">nepravilnosti – </w:t>
      </w:r>
      <w:r w:rsidRPr="005F4AA4">
        <w:rPr>
          <w:rFonts w:cs="Arial"/>
          <w:b/>
        </w:rPr>
        <w:t>Gradivo</w:t>
      </w:r>
      <w:r w:rsidR="00B9191E" w:rsidRPr="005F4AA4">
        <w:rPr>
          <w:rFonts w:cs="Arial"/>
          <w:b/>
        </w:rPr>
        <w:t xml:space="preserve"> </w:t>
      </w:r>
      <w:r w:rsidR="007E75DD" w:rsidRPr="005F4AA4">
        <w:rPr>
          <w:rFonts w:cs="Arial"/>
          <w:b/>
        </w:rPr>
        <w:t>JE</w:t>
      </w:r>
      <w:r w:rsidR="00FD7FEF" w:rsidRPr="005F4AA4">
        <w:rPr>
          <w:rFonts w:cs="Arial"/>
          <w:b/>
        </w:rPr>
        <w:t xml:space="preserve"> </w:t>
      </w:r>
      <w:r w:rsidRPr="005F4AA4">
        <w:rPr>
          <w:rFonts w:cs="Arial"/>
          <w:b/>
        </w:rPr>
        <w:t>primerno</w:t>
      </w:r>
      <w:r w:rsidRPr="00C53416">
        <w:rPr>
          <w:rFonts w:cs="Arial"/>
          <w:b/>
        </w:rPr>
        <w:t xml:space="preserve"> za objavo</w:t>
      </w:r>
    </w:p>
    <w:p w14:paraId="4192F998" w14:textId="77777777" w:rsidR="00711BD0" w:rsidRPr="0095745F" w:rsidRDefault="00711BD0" w:rsidP="00711BD0">
      <w:pPr>
        <w:jc w:val="both"/>
        <w:rPr>
          <w:rFonts w:cs="Arial"/>
        </w:rPr>
      </w:pPr>
    </w:p>
    <w:p w14:paraId="3E7E1216" w14:textId="77777777" w:rsidR="00711BD0" w:rsidRPr="0095745F" w:rsidRDefault="00711BD0" w:rsidP="00F65FF7">
      <w:pPr>
        <w:numPr>
          <w:ilvl w:val="0"/>
          <w:numId w:val="1"/>
        </w:numPr>
        <w:spacing w:line="240" w:lineRule="auto"/>
        <w:jc w:val="both"/>
        <w:rPr>
          <w:rFonts w:cs="Arial"/>
          <w:b/>
          <w:u w:val="single"/>
        </w:rPr>
      </w:pPr>
      <w:r w:rsidRPr="0095745F">
        <w:rPr>
          <w:rFonts w:cs="Arial"/>
          <w:b/>
          <w:u w:val="single"/>
        </w:rPr>
        <w:t>Splošno</w:t>
      </w:r>
    </w:p>
    <w:p w14:paraId="60857898" w14:textId="6C61B1B6" w:rsidR="00A009A4" w:rsidRDefault="00A009A4" w:rsidP="000C3026">
      <w:pPr>
        <w:spacing w:line="240" w:lineRule="auto"/>
        <w:jc w:val="both"/>
        <w:rPr>
          <w:rFonts w:cs="Arial"/>
        </w:rPr>
      </w:pPr>
    </w:p>
    <w:p w14:paraId="45FA4F5C" w14:textId="2EC34986" w:rsidR="00FB63EE" w:rsidRDefault="00FB63EE" w:rsidP="00FB63EE">
      <w:pPr>
        <w:spacing w:line="240" w:lineRule="auto"/>
        <w:ind w:left="360"/>
        <w:jc w:val="both"/>
        <w:rPr>
          <w:rFonts w:cs="Arial"/>
        </w:rPr>
      </w:pPr>
      <w:r>
        <w:rPr>
          <w:rFonts w:cs="Arial"/>
        </w:rPr>
        <w:t>/</w:t>
      </w:r>
    </w:p>
    <w:p w14:paraId="75334132" w14:textId="77777777" w:rsidR="00B15D6F" w:rsidRPr="00B15D6F" w:rsidRDefault="00B15D6F" w:rsidP="00B15D6F">
      <w:pPr>
        <w:pStyle w:val="Odstavekseznama"/>
        <w:spacing w:line="240" w:lineRule="auto"/>
        <w:ind w:left="720"/>
        <w:jc w:val="both"/>
        <w:rPr>
          <w:rFonts w:cs="Arial"/>
        </w:rPr>
      </w:pPr>
    </w:p>
    <w:p w14:paraId="34B9FE99" w14:textId="62F211FC" w:rsidR="00E26F4A" w:rsidRDefault="00877296" w:rsidP="00F65FF7">
      <w:pPr>
        <w:pStyle w:val="Odstavekseznama"/>
        <w:numPr>
          <w:ilvl w:val="0"/>
          <w:numId w:val="1"/>
        </w:numPr>
        <w:spacing w:line="240" w:lineRule="auto"/>
        <w:jc w:val="both"/>
        <w:rPr>
          <w:rFonts w:cs="Arial"/>
          <w:b/>
          <w:bCs/>
          <w:u w:val="single"/>
        </w:rPr>
      </w:pPr>
      <w:r w:rsidRPr="00877296">
        <w:rPr>
          <w:rFonts w:cs="Arial"/>
          <w:b/>
          <w:bCs/>
          <w:u w:val="single"/>
        </w:rPr>
        <w:t>Izvedbeni del</w:t>
      </w:r>
    </w:p>
    <w:p w14:paraId="2505E724" w14:textId="691F5AFD" w:rsidR="00D276B0" w:rsidRPr="00715180" w:rsidRDefault="00D276B0" w:rsidP="00715180">
      <w:pPr>
        <w:spacing w:line="240" w:lineRule="auto"/>
        <w:jc w:val="both"/>
        <w:rPr>
          <w:rFonts w:cs="Arial"/>
          <w:bCs/>
        </w:rPr>
      </w:pPr>
    </w:p>
    <w:p w14:paraId="77042262" w14:textId="1D4F5D43" w:rsidR="00B31100" w:rsidRDefault="005F4AA4" w:rsidP="00B31100">
      <w:pPr>
        <w:spacing w:line="240" w:lineRule="auto"/>
        <w:ind w:left="360"/>
        <w:jc w:val="both"/>
        <w:rPr>
          <w:rFonts w:cs="Arial"/>
        </w:rPr>
      </w:pPr>
      <w:r>
        <w:rPr>
          <w:rFonts w:cs="Arial"/>
        </w:rPr>
        <w:t>/</w:t>
      </w:r>
    </w:p>
    <w:p w14:paraId="55105C93" w14:textId="77777777" w:rsidR="005F4AA4" w:rsidRPr="00196D11" w:rsidRDefault="005F4AA4" w:rsidP="00B31100">
      <w:pPr>
        <w:spacing w:line="240" w:lineRule="auto"/>
        <w:ind w:left="360"/>
        <w:jc w:val="both"/>
        <w:rPr>
          <w:rFonts w:cs="Arial"/>
        </w:rPr>
      </w:pPr>
    </w:p>
    <w:p w14:paraId="33BE11A6" w14:textId="6BF18B24" w:rsidR="009B3F28" w:rsidRPr="00A55BA3" w:rsidRDefault="00711BD0" w:rsidP="00A55BA3">
      <w:pPr>
        <w:pStyle w:val="Odstavekseznama"/>
        <w:numPr>
          <w:ilvl w:val="0"/>
          <w:numId w:val="1"/>
        </w:numPr>
        <w:spacing w:after="200" w:line="276" w:lineRule="auto"/>
        <w:contextualSpacing/>
        <w:jc w:val="both"/>
        <w:rPr>
          <w:rFonts w:cs="Arial"/>
          <w:b/>
        </w:rPr>
      </w:pPr>
      <w:r w:rsidRPr="0095745F">
        <w:rPr>
          <w:rFonts w:cs="Arial"/>
          <w:b/>
          <w:u w:val="single"/>
        </w:rPr>
        <w:t>Drugo</w:t>
      </w:r>
    </w:p>
    <w:p w14:paraId="548FF857" w14:textId="77777777" w:rsidR="00635C38" w:rsidRDefault="00635C38" w:rsidP="00635C38">
      <w:pPr>
        <w:pStyle w:val="Odstavekseznama"/>
        <w:ind w:left="360"/>
        <w:jc w:val="both"/>
      </w:pPr>
    </w:p>
    <w:p w14:paraId="723AF9F6" w14:textId="341D6D11" w:rsidR="00A13798" w:rsidRPr="005B5084" w:rsidRDefault="00FB63EE" w:rsidP="005B5084">
      <w:pPr>
        <w:spacing w:after="200" w:line="276" w:lineRule="auto"/>
        <w:ind w:left="360"/>
        <w:contextualSpacing/>
        <w:jc w:val="both"/>
        <w:rPr>
          <w:rFonts w:cs="Arial"/>
          <w:bCs/>
        </w:rPr>
      </w:pPr>
      <w:r>
        <w:rPr>
          <w:rFonts w:cs="Arial"/>
          <w:bCs/>
        </w:rPr>
        <w:t>/</w:t>
      </w:r>
    </w:p>
    <w:sectPr w:rsidR="00A13798" w:rsidRPr="005B5084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83FB7" w14:textId="77777777" w:rsidR="009C1280" w:rsidRDefault="009C1280">
      <w:r>
        <w:separator/>
      </w:r>
    </w:p>
  </w:endnote>
  <w:endnote w:type="continuationSeparator" w:id="0">
    <w:p w14:paraId="6A2D0287" w14:textId="77777777" w:rsidR="009C1280" w:rsidRDefault="009C1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F7B782C-871B-4066-A4C0-11099B05D12F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2" w:fontKey="{0DA2EDC7-D963-48D6-8BAB-2801E233BC18}"/>
  </w:font>
  <w:font w:name="Republika">
    <w:charset w:val="EE"/>
    <w:family w:val="auto"/>
    <w:pitch w:val="variable"/>
    <w:sig w:usb0="A00000FF" w:usb1="4000205B" w:usb2="00000000" w:usb3="00000000" w:csb0="00000093" w:csb1="00000000"/>
    <w:embedRegular r:id="rId3" w:fontKey="{21C4724D-3D81-45C1-B043-6D5AA5F7D2E0}"/>
    <w:embedBold r:id="rId4" w:fontKey="{697B3EC7-FE79-47F1-9EA2-FA961180765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53E353C-1B57-4D9F-A06B-9E9621AF362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E0269D9-7B43-4748-B204-79045ED143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A8B78" w14:textId="77777777" w:rsidR="009C1280" w:rsidRDefault="009C1280">
      <w:r>
        <w:separator/>
      </w:r>
    </w:p>
  </w:footnote>
  <w:footnote w:type="continuationSeparator" w:id="0">
    <w:p w14:paraId="610DFD5B" w14:textId="77777777" w:rsidR="009C1280" w:rsidRDefault="009C12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13D4B" w14:textId="77777777"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 w14:paraId="06F056DF" w14:textId="77777777" w:rsidTr="00023887">
      <w:trPr>
        <w:cantSplit/>
        <w:trHeight w:hRule="exact" w:val="847"/>
      </w:trPr>
      <w:tc>
        <w:tcPr>
          <w:tcW w:w="649" w:type="dxa"/>
        </w:tcPr>
        <w:p w14:paraId="6513CE9B" w14:textId="77777777"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43E9EC78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0021A179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253C4553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143C34A2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64BBE48B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173BA375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65FA75C0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54843412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6ECE70E6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00CE2A02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002E4B59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0B0D46CA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17616DDD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0FC08763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68169B1B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14:paraId="46495936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4D414BDA" w14:textId="77777777" w:rsidR="00023887" w:rsidRPr="00023887" w:rsidRDefault="00023887" w:rsidP="00023887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023887"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976642B" wp14:editId="5DEDB1BE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1B5BB0" id="Line 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Pr="00023887">
      <w:rPr>
        <w:rFonts w:ascii="Republika" w:hAnsi="Republika"/>
      </w:rPr>
      <w:t>REPUBLIKA SLOVENIJA</w:t>
    </w:r>
  </w:p>
  <w:p w14:paraId="5D07D5CA" w14:textId="77777777" w:rsidR="00023887" w:rsidRPr="00023887" w:rsidRDefault="00023887" w:rsidP="00023887">
    <w:pPr>
      <w:tabs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023887">
      <w:rPr>
        <w:rFonts w:ascii="Republika" w:hAnsi="Republika"/>
        <w:b/>
        <w:caps/>
      </w:rPr>
      <w:t>Ministrstvo za NARAVNE VIRE IN PROSTOR</w:t>
    </w:r>
  </w:p>
  <w:p w14:paraId="10A1A04B" w14:textId="77777777" w:rsidR="00023887" w:rsidRPr="00023887" w:rsidRDefault="00023887" w:rsidP="00023887">
    <w:pPr>
      <w:tabs>
        <w:tab w:val="left" w:pos="5112"/>
        <w:tab w:val="right" w:pos="8640"/>
      </w:tabs>
      <w:spacing w:before="240" w:line="240" w:lineRule="exact"/>
      <w:rPr>
        <w:rFonts w:cs="Arial"/>
        <w:sz w:val="16"/>
      </w:rPr>
    </w:pPr>
    <w:r w:rsidRPr="00023887">
      <w:rPr>
        <w:rFonts w:cs="Arial"/>
        <w:sz w:val="16"/>
      </w:rPr>
      <w:t>Dunajska cesta 48, 1000 Ljubljana</w:t>
    </w:r>
    <w:r w:rsidRPr="00023887">
      <w:rPr>
        <w:rFonts w:cs="Arial"/>
        <w:sz w:val="16"/>
      </w:rPr>
      <w:tab/>
      <w:t>T: 01 478 70 00</w:t>
    </w:r>
  </w:p>
  <w:p w14:paraId="238F2508" w14:textId="77777777" w:rsidR="00023887" w:rsidRPr="00023887" w:rsidRDefault="00023887" w:rsidP="00023887">
    <w:pPr>
      <w:tabs>
        <w:tab w:val="left" w:pos="5112"/>
        <w:tab w:val="right" w:pos="8640"/>
      </w:tabs>
      <w:spacing w:line="240" w:lineRule="exact"/>
      <w:rPr>
        <w:rFonts w:cs="Arial"/>
        <w:sz w:val="16"/>
      </w:rPr>
    </w:pPr>
    <w:r w:rsidRPr="00023887">
      <w:rPr>
        <w:rFonts w:cs="Arial"/>
        <w:sz w:val="16"/>
      </w:rPr>
      <w:tab/>
      <w:t xml:space="preserve">F: 01 478 70 25 </w:t>
    </w:r>
  </w:p>
  <w:p w14:paraId="458C57D5" w14:textId="77777777" w:rsidR="00023887" w:rsidRPr="00023887" w:rsidRDefault="00023887" w:rsidP="00023887">
    <w:pPr>
      <w:tabs>
        <w:tab w:val="left" w:pos="5112"/>
        <w:tab w:val="right" w:pos="8640"/>
      </w:tabs>
      <w:spacing w:line="240" w:lineRule="exact"/>
      <w:rPr>
        <w:rFonts w:cs="Arial"/>
        <w:sz w:val="16"/>
      </w:rPr>
    </w:pPr>
    <w:r w:rsidRPr="00023887">
      <w:rPr>
        <w:rFonts w:cs="Arial"/>
        <w:sz w:val="16"/>
      </w:rPr>
      <w:tab/>
      <w:t xml:space="preserve">E: </w:t>
    </w:r>
    <w:hyperlink r:id="rId1" w:history="1">
      <w:r w:rsidRPr="00023887">
        <w:rPr>
          <w:rFonts w:cs="Arial"/>
          <w:color w:val="0000FF"/>
          <w:sz w:val="16"/>
          <w:u w:val="single"/>
        </w:rPr>
        <w:t>gp.mnvp@gov.si</w:t>
      </w:r>
    </w:hyperlink>
  </w:p>
  <w:p w14:paraId="34125B80" w14:textId="77777777" w:rsidR="00023887" w:rsidRPr="00023887" w:rsidRDefault="00023887" w:rsidP="00023887">
    <w:pPr>
      <w:tabs>
        <w:tab w:val="left" w:pos="5112"/>
        <w:tab w:val="right" w:pos="8640"/>
      </w:tabs>
      <w:spacing w:line="240" w:lineRule="exact"/>
      <w:rPr>
        <w:rFonts w:cs="Arial"/>
        <w:sz w:val="16"/>
      </w:rPr>
    </w:pPr>
    <w:r w:rsidRPr="00023887">
      <w:rPr>
        <w:rFonts w:cs="Arial"/>
        <w:sz w:val="16"/>
      </w:rPr>
      <w:tab/>
    </w:r>
    <w:hyperlink r:id="rId2" w:history="1">
      <w:r w:rsidRPr="00023887">
        <w:rPr>
          <w:rFonts w:cs="Arial"/>
          <w:color w:val="0000FF"/>
          <w:sz w:val="16"/>
          <w:u w:val="single"/>
        </w:rPr>
        <w:t>www.mnvp.gov.si</w:t>
      </w:r>
    </w:hyperlink>
  </w:p>
  <w:p w14:paraId="3F4CFE2A" w14:textId="77777777"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A5CAA"/>
    <w:multiLevelType w:val="hybridMultilevel"/>
    <w:tmpl w:val="744023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95D80"/>
    <w:multiLevelType w:val="multilevel"/>
    <w:tmpl w:val="785861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  <w:sz w:val="2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47D15EC3"/>
    <w:multiLevelType w:val="hybridMultilevel"/>
    <w:tmpl w:val="49B659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AB6454"/>
    <w:multiLevelType w:val="hybridMultilevel"/>
    <w:tmpl w:val="5DF4BC6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6DE4F59"/>
    <w:multiLevelType w:val="hybridMultilevel"/>
    <w:tmpl w:val="8C40D6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E37991"/>
    <w:multiLevelType w:val="hybridMultilevel"/>
    <w:tmpl w:val="19866A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BD5379"/>
    <w:multiLevelType w:val="hybridMultilevel"/>
    <w:tmpl w:val="B6D0EB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990849"/>
    <w:multiLevelType w:val="hybridMultilevel"/>
    <w:tmpl w:val="DAE056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9803963">
    <w:abstractNumId w:val="1"/>
  </w:num>
  <w:num w:numId="2" w16cid:durableId="536047102">
    <w:abstractNumId w:val="5"/>
  </w:num>
  <w:num w:numId="3" w16cid:durableId="1819498233">
    <w:abstractNumId w:val="2"/>
  </w:num>
  <w:num w:numId="4" w16cid:durableId="1010764981">
    <w:abstractNumId w:val="0"/>
  </w:num>
  <w:num w:numId="5" w16cid:durableId="1816098172">
    <w:abstractNumId w:val="6"/>
  </w:num>
  <w:num w:numId="6" w16cid:durableId="702285840">
    <w:abstractNumId w:val="7"/>
  </w:num>
  <w:num w:numId="7" w16cid:durableId="1217860317">
    <w:abstractNumId w:val="4"/>
  </w:num>
  <w:num w:numId="8" w16cid:durableId="1103919510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517B"/>
    <w:rsid w:val="000050F7"/>
    <w:rsid w:val="00007D17"/>
    <w:rsid w:val="00014CD6"/>
    <w:rsid w:val="0001550E"/>
    <w:rsid w:val="000160B0"/>
    <w:rsid w:val="00016B3A"/>
    <w:rsid w:val="00017023"/>
    <w:rsid w:val="00017A1D"/>
    <w:rsid w:val="00022A6B"/>
    <w:rsid w:val="00023887"/>
    <w:rsid w:val="00023A88"/>
    <w:rsid w:val="0002483E"/>
    <w:rsid w:val="0002664C"/>
    <w:rsid w:val="00027744"/>
    <w:rsid w:val="0003157C"/>
    <w:rsid w:val="00033C65"/>
    <w:rsid w:val="00036452"/>
    <w:rsid w:val="00037C88"/>
    <w:rsid w:val="00037D9D"/>
    <w:rsid w:val="00045AFC"/>
    <w:rsid w:val="00060A57"/>
    <w:rsid w:val="0006337B"/>
    <w:rsid w:val="00070DBF"/>
    <w:rsid w:val="00071E43"/>
    <w:rsid w:val="000759E4"/>
    <w:rsid w:val="00081232"/>
    <w:rsid w:val="00081351"/>
    <w:rsid w:val="00082A3D"/>
    <w:rsid w:val="00084AD7"/>
    <w:rsid w:val="000854B6"/>
    <w:rsid w:val="00086C78"/>
    <w:rsid w:val="00092744"/>
    <w:rsid w:val="00093171"/>
    <w:rsid w:val="000A0BF6"/>
    <w:rsid w:val="000A5663"/>
    <w:rsid w:val="000A7238"/>
    <w:rsid w:val="000B3A8B"/>
    <w:rsid w:val="000B5362"/>
    <w:rsid w:val="000C3026"/>
    <w:rsid w:val="000C4449"/>
    <w:rsid w:val="000C4F75"/>
    <w:rsid w:val="000C69AB"/>
    <w:rsid w:val="000D0CAE"/>
    <w:rsid w:val="000D2618"/>
    <w:rsid w:val="000D5FD0"/>
    <w:rsid w:val="000D6510"/>
    <w:rsid w:val="000E053F"/>
    <w:rsid w:val="000E0CBB"/>
    <w:rsid w:val="000E1264"/>
    <w:rsid w:val="000E50D3"/>
    <w:rsid w:val="000F1DA4"/>
    <w:rsid w:val="000F3241"/>
    <w:rsid w:val="000F6A5F"/>
    <w:rsid w:val="000F74D3"/>
    <w:rsid w:val="000F7F91"/>
    <w:rsid w:val="00101E9D"/>
    <w:rsid w:val="00105B50"/>
    <w:rsid w:val="00107BDA"/>
    <w:rsid w:val="0011255B"/>
    <w:rsid w:val="00112C09"/>
    <w:rsid w:val="0011660E"/>
    <w:rsid w:val="00122EA3"/>
    <w:rsid w:val="00124800"/>
    <w:rsid w:val="0012617C"/>
    <w:rsid w:val="001328FB"/>
    <w:rsid w:val="001357B2"/>
    <w:rsid w:val="00147421"/>
    <w:rsid w:val="001506C8"/>
    <w:rsid w:val="00155A15"/>
    <w:rsid w:val="001622BF"/>
    <w:rsid w:val="001625AA"/>
    <w:rsid w:val="0016297E"/>
    <w:rsid w:val="001629A3"/>
    <w:rsid w:val="00164BE3"/>
    <w:rsid w:val="00164CDE"/>
    <w:rsid w:val="00165AE8"/>
    <w:rsid w:val="00165C2C"/>
    <w:rsid w:val="00174BE8"/>
    <w:rsid w:val="00176C57"/>
    <w:rsid w:val="001802BD"/>
    <w:rsid w:val="0018066D"/>
    <w:rsid w:val="00180837"/>
    <w:rsid w:val="0018323E"/>
    <w:rsid w:val="00184420"/>
    <w:rsid w:val="001874A9"/>
    <w:rsid w:val="00190875"/>
    <w:rsid w:val="00196D11"/>
    <w:rsid w:val="001979BB"/>
    <w:rsid w:val="00197A96"/>
    <w:rsid w:val="001A360A"/>
    <w:rsid w:val="001A456C"/>
    <w:rsid w:val="001A7AB3"/>
    <w:rsid w:val="001B4E4E"/>
    <w:rsid w:val="001B7C95"/>
    <w:rsid w:val="001C0211"/>
    <w:rsid w:val="001C0637"/>
    <w:rsid w:val="001C385C"/>
    <w:rsid w:val="001D0FE0"/>
    <w:rsid w:val="001D63C9"/>
    <w:rsid w:val="001E0FAA"/>
    <w:rsid w:val="001E4028"/>
    <w:rsid w:val="001E4F59"/>
    <w:rsid w:val="001E6FE3"/>
    <w:rsid w:val="001F2112"/>
    <w:rsid w:val="001F2437"/>
    <w:rsid w:val="001F5E9E"/>
    <w:rsid w:val="002022C9"/>
    <w:rsid w:val="00202A77"/>
    <w:rsid w:val="0020792E"/>
    <w:rsid w:val="00212961"/>
    <w:rsid w:val="00221771"/>
    <w:rsid w:val="00222821"/>
    <w:rsid w:val="00224BD1"/>
    <w:rsid w:val="002328B6"/>
    <w:rsid w:val="00233021"/>
    <w:rsid w:val="00233FF0"/>
    <w:rsid w:val="0023771B"/>
    <w:rsid w:val="00244B1E"/>
    <w:rsid w:val="0024591D"/>
    <w:rsid w:val="002501F5"/>
    <w:rsid w:val="00250E18"/>
    <w:rsid w:val="00251BEB"/>
    <w:rsid w:val="00251C31"/>
    <w:rsid w:val="00255367"/>
    <w:rsid w:val="0025713D"/>
    <w:rsid w:val="0026229D"/>
    <w:rsid w:val="00262A33"/>
    <w:rsid w:val="00263B6B"/>
    <w:rsid w:val="00265F59"/>
    <w:rsid w:val="002665ED"/>
    <w:rsid w:val="00267CE7"/>
    <w:rsid w:val="002703D7"/>
    <w:rsid w:val="002710FD"/>
    <w:rsid w:val="00271CE5"/>
    <w:rsid w:val="00271E7D"/>
    <w:rsid w:val="00276412"/>
    <w:rsid w:val="00282020"/>
    <w:rsid w:val="0028703D"/>
    <w:rsid w:val="00290787"/>
    <w:rsid w:val="00290C9E"/>
    <w:rsid w:val="00296BEB"/>
    <w:rsid w:val="002A08F9"/>
    <w:rsid w:val="002A46C7"/>
    <w:rsid w:val="002A4990"/>
    <w:rsid w:val="002A5D40"/>
    <w:rsid w:val="002A6099"/>
    <w:rsid w:val="002B01B5"/>
    <w:rsid w:val="002B0FD6"/>
    <w:rsid w:val="002B4CF9"/>
    <w:rsid w:val="002B7A82"/>
    <w:rsid w:val="002C3410"/>
    <w:rsid w:val="002C3766"/>
    <w:rsid w:val="002C48C2"/>
    <w:rsid w:val="002C4FCB"/>
    <w:rsid w:val="002D1010"/>
    <w:rsid w:val="002D619E"/>
    <w:rsid w:val="002E35DB"/>
    <w:rsid w:val="002F66A7"/>
    <w:rsid w:val="002F7F15"/>
    <w:rsid w:val="00300324"/>
    <w:rsid w:val="00305161"/>
    <w:rsid w:val="00312079"/>
    <w:rsid w:val="0031224C"/>
    <w:rsid w:val="003150EE"/>
    <w:rsid w:val="00317557"/>
    <w:rsid w:val="0032734E"/>
    <w:rsid w:val="00331127"/>
    <w:rsid w:val="003358BD"/>
    <w:rsid w:val="00335B31"/>
    <w:rsid w:val="0033774E"/>
    <w:rsid w:val="00343138"/>
    <w:rsid w:val="00350EC6"/>
    <w:rsid w:val="00350FFA"/>
    <w:rsid w:val="0035405D"/>
    <w:rsid w:val="00361268"/>
    <w:rsid w:val="003636BF"/>
    <w:rsid w:val="003642E3"/>
    <w:rsid w:val="003649B7"/>
    <w:rsid w:val="00365A53"/>
    <w:rsid w:val="00366B90"/>
    <w:rsid w:val="00371794"/>
    <w:rsid w:val="003725EC"/>
    <w:rsid w:val="0037479F"/>
    <w:rsid w:val="003812C6"/>
    <w:rsid w:val="00381E34"/>
    <w:rsid w:val="003845B4"/>
    <w:rsid w:val="003875D8"/>
    <w:rsid w:val="00387B1A"/>
    <w:rsid w:val="00391152"/>
    <w:rsid w:val="003A2756"/>
    <w:rsid w:val="003A53E4"/>
    <w:rsid w:val="003B0474"/>
    <w:rsid w:val="003B0497"/>
    <w:rsid w:val="003B0F94"/>
    <w:rsid w:val="003B658F"/>
    <w:rsid w:val="003C07E5"/>
    <w:rsid w:val="003C0C77"/>
    <w:rsid w:val="003C3A21"/>
    <w:rsid w:val="003D0431"/>
    <w:rsid w:val="003D21D4"/>
    <w:rsid w:val="003E084D"/>
    <w:rsid w:val="003E1C74"/>
    <w:rsid w:val="003E3324"/>
    <w:rsid w:val="003E4DF8"/>
    <w:rsid w:val="003F48CD"/>
    <w:rsid w:val="003F6DF7"/>
    <w:rsid w:val="003F7910"/>
    <w:rsid w:val="004013ED"/>
    <w:rsid w:val="00404BC7"/>
    <w:rsid w:val="00415346"/>
    <w:rsid w:val="00417294"/>
    <w:rsid w:val="00420141"/>
    <w:rsid w:val="00420536"/>
    <w:rsid w:val="00422A31"/>
    <w:rsid w:val="00426720"/>
    <w:rsid w:val="0043076D"/>
    <w:rsid w:val="00430E63"/>
    <w:rsid w:val="00433124"/>
    <w:rsid w:val="004337BD"/>
    <w:rsid w:val="004364D6"/>
    <w:rsid w:val="00437351"/>
    <w:rsid w:val="00442DE2"/>
    <w:rsid w:val="00445455"/>
    <w:rsid w:val="004503FD"/>
    <w:rsid w:val="004534F1"/>
    <w:rsid w:val="00453B91"/>
    <w:rsid w:val="00457234"/>
    <w:rsid w:val="0046073D"/>
    <w:rsid w:val="00462702"/>
    <w:rsid w:val="00463D02"/>
    <w:rsid w:val="00464947"/>
    <w:rsid w:val="00465FA4"/>
    <w:rsid w:val="004667C5"/>
    <w:rsid w:val="004767CF"/>
    <w:rsid w:val="00480691"/>
    <w:rsid w:val="00480A3F"/>
    <w:rsid w:val="004818BD"/>
    <w:rsid w:val="0048212C"/>
    <w:rsid w:val="004846F4"/>
    <w:rsid w:val="00493336"/>
    <w:rsid w:val="0049338F"/>
    <w:rsid w:val="00493901"/>
    <w:rsid w:val="0049395F"/>
    <w:rsid w:val="00494CFA"/>
    <w:rsid w:val="00495EB7"/>
    <w:rsid w:val="004967F5"/>
    <w:rsid w:val="00496DC3"/>
    <w:rsid w:val="00496E97"/>
    <w:rsid w:val="004A6E2E"/>
    <w:rsid w:val="004B17E1"/>
    <w:rsid w:val="004B3775"/>
    <w:rsid w:val="004B46B8"/>
    <w:rsid w:val="004C4E7D"/>
    <w:rsid w:val="004D0C5C"/>
    <w:rsid w:val="004E14FB"/>
    <w:rsid w:val="004E46C2"/>
    <w:rsid w:val="004E5C37"/>
    <w:rsid w:val="004E7C73"/>
    <w:rsid w:val="004F0E55"/>
    <w:rsid w:val="004F7A9F"/>
    <w:rsid w:val="005027FE"/>
    <w:rsid w:val="0050291E"/>
    <w:rsid w:val="00503DC4"/>
    <w:rsid w:val="00503EF1"/>
    <w:rsid w:val="00512C8E"/>
    <w:rsid w:val="00515231"/>
    <w:rsid w:val="0051526C"/>
    <w:rsid w:val="00516381"/>
    <w:rsid w:val="005245A8"/>
    <w:rsid w:val="005261E1"/>
    <w:rsid w:val="00526246"/>
    <w:rsid w:val="00534BE9"/>
    <w:rsid w:val="00550950"/>
    <w:rsid w:val="005518B1"/>
    <w:rsid w:val="00554482"/>
    <w:rsid w:val="00556201"/>
    <w:rsid w:val="0055654A"/>
    <w:rsid w:val="005579A8"/>
    <w:rsid w:val="00567106"/>
    <w:rsid w:val="00567C96"/>
    <w:rsid w:val="005706D6"/>
    <w:rsid w:val="005756FB"/>
    <w:rsid w:val="00575F2E"/>
    <w:rsid w:val="00580E88"/>
    <w:rsid w:val="0058291B"/>
    <w:rsid w:val="0058440C"/>
    <w:rsid w:val="0058453E"/>
    <w:rsid w:val="005917D9"/>
    <w:rsid w:val="005951C2"/>
    <w:rsid w:val="0059548F"/>
    <w:rsid w:val="0059794B"/>
    <w:rsid w:val="005A07E9"/>
    <w:rsid w:val="005A0940"/>
    <w:rsid w:val="005A22CC"/>
    <w:rsid w:val="005B0BB6"/>
    <w:rsid w:val="005B1240"/>
    <w:rsid w:val="005B37F6"/>
    <w:rsid w:val="005B5084"/>
    <w:rsid w:val="005B6ECE"/>
    <w:rsid w:val="005C40FC"/>
    <w:rsid w:val="005C6588"/>
    <w:rsid w:val="005D0E29"/>
    <w:rsid w:val="005D3CE1"/>
    <w:rsid w:val="005D43FC"/>
    <w:rsid w:val="005D51EE"/>
    <w:rsid w:val="005D79EA"/>
    <w:rsid w:val="005E0A4E"/>
    <w:rsid w:val="005E1D3C"/>
    <w:rsid w:val="005E7E76"/>
    <w:rsid w:val="005F4AA4"/>
    <w:rsid w:val="006007B9"/>
    <w:rsid w:val="006015AB"/>
    <w:rsid w:val="00610A3D"/>
    <w:rsid w:val="0061175E"/>
    <w:rsid w:val="006119AD"/>
    <w:rsid w:val="00612616"/>
    <w:rsid w:val="00613A55"/>
    <w:rsid w:val="006226E2"/>
    <w:rsid w:val="006235A0"/>
    <w:rsid w:val="006241CD"/>
    <w:rsid w:val="006247BD"/>
    <w:rsid w:val="006252F1"/>
    <w:rsid w:val="00627B30"/>
    <w:rsid w:val="0063047C"/>
    <w:rsid w:val="00632253"/>
    <w:rsid w:val="006335E2"/>
    <w:rsid w:val="0063450A"/>
    <w:rsid w:val="0063459A"/>
    <w:rsid w:val="006350CB"/>
    <w:rsid w:val="0063519A"/>
    <w:rsid w:val="00635C38"/>
    <w:rsid w:val="006372F8"/>
    <w:rsid w:val="00641CD3"/>
    <w:rsid w:val="0064239D"/>
    <w:rsid w:val="00642714"/>
    <w:rsid w:val="006455CE"/>
    <w:rsid w:val="006456A8"/>
    <w:rsid w:val="00646688"/>
    <w:rsid w:val="00647772"/>
    <w:rsid w:val="006524ED"/>
    <w:rsid w:val="00653616"/>
    <w:rsid w:val="00656A04"/>
    <w:rsid w:val="006570B1"/>
    <w:rsid w:val="006578BB"/>
    <w:rsid w:val="00657DEE"/>
    <w:rsid w:val="006658F1"/>
    <w:rsid w:val="006668FA"/>
    <w:rsid w:val="00673C8F"/>
    <w:rsid w:val="006759FA"/>
    <w:rsid w:val="00677197"/>
    <w:rsid w:val="00680B83"/>
    <w:rsid w:val="00680B85"/>
    <w:rsid w:val="00680EC0"/>
    <w:rsid w:val="0068189B"/>
    <w:rsid w:val="006858D1"/>
    <w:rsid w:val="00687A49"/>
    <w:rsid w:val="00696D7F"/>
    <w:rsid w:val="00696DE9"/>
    <w:rsid w:val="006A2613"/>
    <w:rsid w:val="006A647B"/>
    <w:rsid w:val="006B2083"/>
    <w:rsid w:val="006B20F8"/>
    <w:rsid w:val="006B44CA"/>
    <w:rsid w:val="006B60B4"/>
    <w:rsid w:val="006B6553"/>
    <w:rsid w:val="006C1127"/>
    <w:rsid w:val="006C208E"/>
    <w:rsid w:val="006C2772"/>
    <w:rsid w:val="006C715F"/>
    <w:rsid w:val="006D0BDA"/>
    <w:rsid w:val="006D10AE"/>
    <w:rsid w:val="006D35C6"/>
    <w:rsid w:val="006D42D9"/>
    <w:rsid w:val="006D5B0F"/>
    <w:rsid w:val="006E0CE6"/>
    <w:rsid w:val="006E16E5"/>
    <w:rsid w:val="006E3435"/>
    <w:rsid w:val="006E36A4"/>
    <w:rsid w:val="006E401B"/>
    <w:rsid w:val="006E5059"/>
    <w:rsid w:val="006E7A1B"/>
    <w:rsid w:val="006F460E"/>
    <w:rsid w:val="006F6DAE"/>
    <w:rsid w:val="00703A60"/>
    <w:rsid w:val="0071076D"/>
    <w:rsid w:val="00710D00"/>
    <w:rsid w:val="00711BD0"/>
    <w:rsid w:val="00715180"/>
    <w:rsid w:val="00720D96"/>
    <w:rsid w:val="007216FE"/>
    <w:rsid w:val="007218FB"/>
    <w:rsid w:val="00723039"/>
    <w:rsid w:val="00731B8C"/>
    <w:rsid w:val="00732286"/>
    <w:rsid w:val="00733017"/>
    <w:rsid w:val="007330CB"/>
    <w:rsid w:val="00734BCF"/>
    <w:rsid w:val="00741645"/>
    <w:rsid w:val="00742284"/>
    <w:rsid w:val="00742FCF"/>
    <w:rsid w:val="007431B9"/>
    <w:rsid w:val="007474F0"/>
    <w:rsid w:val="0074781B"/>
    <w:rsid w:val="00752808"/>
    <w:rsid w:val="00754325"/>
    <w:rsid w:val="00757EFE"/>
    <w:rsid w:val="00767DAB"/>
    <w:rsid w:val="007734B2"/>
    <w:rsid w:val="0077351E"/>
    <w:rsid w:val="007824D7"/>
    <w:rsid w:val="00783310"/>
    <w:rsid w:val="00786A9F"/>
    <w:rsid w:val="00790DF0"/>
    <w:rsid w:val="007915F3"/>
    <w:rsid w:val="007A16CA"/>
    <w:rsid w:val="007A2024"/>
    <w:rsid w:val="007A4A6D"/>
    <w:rsid w:val="007A4CF3"/>
    <w:rsid w:val="007A758B"/>
    <w:rsid w:val="007B3D8A"/>
    <w:rsid w:val="007B41C5"/>
    <w:rsid w:val="007B53FA"/>
    <w:rsid w:val="007B613D"/>
    <w:rsid w:val="007B7655"/>
    <w:rsid w:val="007C1C16"/>
    <w:rsid w:val="007C3712"/>
    <w:rsid w:val="007C5170"/>
    <w:rsid w:val="007C7136"/>
    <w:rsid w:val="007D0983"/>
    <w:rsid w:val="007D1BCF"/>
    <w:rsid w:val="007D1FE4"/>
    <w:rsid w:val="007D31BB"/>
    <w:rsid w:val="007D3AF2"/>
    <w:rsid w:val="007D60FA"/>
    <w:rsid w:val="007D75CF"/>
    <w:rsid w:val="007E2EBE"/>
    <w:rsid w:val="007E36D4"/>
    <w:rsid w:val="007E6DC5"/>
    <w:rsid w:val="007E75DD"/>
    <w:rsid w:val="007F133A"/>
    <w:rsid w:val="007F1853"/>
    <w:rsid w:val="007F26CD"/>
    <w:rsid w:val="007F2A47"/>
    <w:rsid w:val="007F2BCA"/>
    <w:rsid w:val="007F30FA"/>
    <w:rsid w:val="007F60B5"/>
    <w:rsid w:val="007F71DF"/>
    <w:rsid w:val="00801418"/>
    <w:rsid w:val="008045C9"/>
    <w:rsid w:val="008049F6"/>
    <w:rsid w:val="00805AA7"/>
    <w:rsid w:val="0080667A"/>
    <w:rsid w:val="00810E6B"/>
    <w:rsid w:val="00811026"/>
    <w:rsid w:val="00814CBC"/>
    <w:rsid w:val="008202F6"/>
    <w:rsid w:val="00822C72"/>
    <w:rsid w:val="00823296"/>
    <w:rsid w:val="008240AC"/>
    <w:rsid w:val="008248F6"/>
    <w:rsid w:val="008261D5"/>
    <w:rsid w:val="00826A8B"/>
    <w:rsid w:val="00831004"/>
    <w:rsid w:val="00833C29"/>
    <w:rsid w:val="00834C1F"/>
    <w:rsid w:val="0084620F"/>
    <w:rsid w:val="00846AA6"/>
    <w:rsid w:val="00847096"/>
    <w:rsid w:val="008514C5"/>
    <w:rsid w:val="008524A2"/>
    <w:rsid w:val="00857DE2"/>
    <w:rsid w:val="00860F8D"/>
    <w:rsid w:val="0086214B"/>
    <w:rsid w:val="00865D9A"/>
    <w:rsid w:val="00866C2C"/>
    <w:rsid w:val="00867A52"/>
    <w:rsid w:val="00873B0A"/>
    <w:rsid w:val="00875FB0"/>
    <w:rsid w:val="00876256"/>
    <w:rsid w:val="00877296"/>
    <w:rsid w:val="0088028C"/>
    <w:rsid w:val="0088043C"/>
    <w:rsid w:val="00880931"/>
    <w:rsid w:val="008824FB"/>
    <w:rsid w:val="0088253C"/>
    <w:rsid w:val="00884E06"/>
    <w:rsid w:val="008906C9"/>
    <w:rsid w:val="00892B05"/>
    <w:rsid w:val="00893F1A"/>
    <w:rsid w:val="00894102"/>
    <w:rsid w:val="008A12F7"/>
    <w:rsid w:val="008A148A"/>
    <w:rsid w:val="008A1767"/>
    <w:rsid w:val="008A648D"/>
    <w:rsid w:val="008A7ECA"/>
    <w:rsid w:val="008B000D"/>
    <w:rsid w:val="008B1902"/>
    <w:rsid w:val="008B3FE1"/>
    <w:rsid w:val="008C0F14"/>
    <w:rsid w:val="008C2CFB"/>
    <w:rsid w:val="008C33E2"/>
    <w:rsid w:val="008C4859"/>
    <w:rsid w:val="008C4E20"/>
    <w:rsid w:val="008C517B"/>
    <w:rsid w:val="008C5738"/>
    <w:rsid w:val="008C760B"/>
    <w:rsid w:val="008D04F0"/>
    <w:rsid w:val="008D4A15"/>
    <w:rsid w:val="008D562E"/>
    <w:rsid w:val="008D5FF2"/>
    <w:rsid w:val="008E10D0"/>
    <w:rsid w:val="008E1DAD"/>
    <w:rsid w:val="008E2504"/>
    <w:rsid w:val="008E3540"/>
    <w:rsid w:val="008E3F3F"/>
    <w:rsid w:val="008E56CF"/>
    <w:rsid w:val="008E66CF"/>
    <w:rsid w:val="008E785D"/>
    <w:rsid w:val="008E7A31"/>
    <w:rsid w:val="008F265B"/>
    <w:rsid w:val="008F3500"/>
    <w:rsid w:val="008F407E"/>
    <w:rsid w:val="008F5F47"/>
    <w:rsid w:val="008F7699"/>
    <w:rsid w:val="008F7EC8"/>
    <w:rsid w:val="00900874"/>
    <w:rsid w:val="00903759"/>
    <w:rsid w:val="00904010"/>
    <w:rsid w:val="009066EA"/>
    <w:rsid w:val="00906A9B"/>
    <w:rsid w:val="00910764"/>
    <w:rsid w:val="009163C0"/>
    <w:rsid w:val="00917551"/>
    <w:rsid w:val="0092130B"/>
    <w:rsid w:val="00922FA7"/>
    <w:rsid w:val="0092361E"/>
    <w:rsid w:val="00924E3C"/>
    <w:rsid w:val="00925D07"/>
    <w:rsid w:val="009269FC"/>
    <w:rsid w:val="00927166"/>
    <w:rsid w:val="009313F7"/>
    <w:rsid w:val="00932220"/>
    <w:rsid w:val="00932696"/>
    <w:rsid w:val="00934778"/>
    <w:rsid w:val="00937704"/>
    <w:rsid w:val="009422D4"/>
    <w:rsid w:val="00943E7A"/>
    <w:rsid w:val="009479DA"/>
    <w:rsid w:val="0095662C"/>
    <w:rsid w:val="009612BB"/>
    <w:rsid w:val="00961EF4"/>
    <w:rsid w:val="00964A7B"/>
    <w:rsid w:val="0096593A"/>
    <w:rsid w:val="00970310"/>
    <w:rsid w:val="00970DF9"/>
    <w:rsid w:val="00972588"/>
    <w:rsid w:val="00974C73"/>
    <w:rsid w:val="0097640A"/>
    <w:rsid w:val="00977087"/>
    <w:rsid w:val="0098455B"/>
    <w:rsid w:val="00991056"/>
    <w:rsid w:val="009937B5"/>
    <w:rsid w:val="00994953"/>
    <w:rsid w:val="009952A5"/>
    <w:rsid w:val="009958D5"/>
    <w:rsid w:val="009960B4"/>
    <w:rsid w:val="009A0786"/>
    <w:rsid w:val="009A1A7D"/>
    <w:rsid w:val="009A35A0"/>
    <w:rsid w:val="009A44DD"/>
    <w:rsid w:val="009A484E"/>
    <w:rsid w:val="009A6F2B"/>
    <w:rsid w:val="009B1ADA"/>
    <w:rsid w:val="009B3F28"/>
    <w:rsid w:val="009B706D"/>
    <w:rsid w:val="009C1280"/>
    <w:rsid w:val="009D2C01"/>
    <w:rsid w:val="009D4A96"/>
    <w:rsid w:val="009D56FF"/>
    <w:rsid w:val="009D5A32"/>
    <w:rsid w:val="009E566D"/>
    <w:rsid w:val="009E6CC5"/>
    <w:rsid w:val="009F37C1"/>
    <w:rsid w:val="00A009A4"/>
    <w:rsid w:val="00A014F3"/>
    <w:rsid w:val="00A021D8"/>
    <w:rsid w:val="00A10F1E"/>
    <w:rsid w:val="00A125C5"/>
    <w:rsid w:val="00A130E2"/>
    <w:rsid w:val="00A1340A"/>
    <w:rsid w:val="00A13798"/>
    <w:rsid w:val="00A2014A"/>
    <w:rsid w:val="00A2466C"/>
    <w:rsid w:val="00A24C8A"/>
    <w:rsid w:val="00A326AB"/>
    <w:rsid w:val="00A3515A"/>
    <w:rsid w:val="00A3574E"/>
    <w:rsid w:val="00A37062"/>
    <w:rsid w:val="00A37C0B"/>
    <w:rsid w:val="00A42348"/>
    <w:rsid w:val="00A4245B"/>
    <w:rsid w:val="00A447C8"/>
    <w:rsid w:val="00A45F67"/>
    <w:rsid w:val="00A469DF"/>
    <w:rsid w:val="00A5039D"/>
    <w:rsid w:val="00A5056B"/>
    <w:rsid w:val="00A5292B"/>
    <w:rsid w:val="00A552FD"/>
    <w:rsid w:val="00A55BA3"/>
    <w:rsid w:val="00A57124"/>
    <w:rsid w:val="00A6191B"/>
    <w:rsid w:val="00A61A12"/>
    <w:rsid w:val="00A62350"/>
    <w:rsid w:val="00A65EE7"/>
    <w:rsid w:val="00A70133"/>
    <w:rsid w:val="00A7121D"/>
    <w:rsid w:val="00A76405"/>
    <w:rsid w:val="00A7715F"/>
    <w:rsid w:val="00A77182"/>
    <w:rsid w:val="00A8008E"/>
    <w:rsid w:val="00A81443"/>
    <w:rsid w:val="00A828CB"/>
    <w:rsid w:val="00A8428F"/>
    <w:rsid w:val="00A87199"/>
    <w:rsid w:val="00A90EA6"/>
    <w:rsid w:val="00A91FBC"/>
    <w:rsid w:val="00A95ABA"/>
    <w:rsid w:val="00AB1548"/>
    <w:rsid w:val="00AB6CF0"/>
    <w:rsid w:val="00AC2465"/>
    <w:rsid w:val="00AC62DD"/>
    <w:rsid w:val="00AD0D4E"/>
    <w:rsid w:val="00AE5192"/>
    <w:rsid w:val="00AE54D5"/>
    <w:rsid w:val="00AF0E42"/>
    <w:rsid w:val="00AF1722"/>
    <w:rsid w:val="00AF2563"/>
    <w:rsid w:val="00AF4171"/>
    <w:rsid w:val="00B04520"/>
    <w:rsid w:val="00B06048"/>
    <w:rsid w:val="00B10AD7"/>
    <w:rsid w:val="00B10C23"/>
    <w:rsid w:val="00B13CAD"/>
    <w:rsid w:val="00B15D6F"/>
    <w:rsid w:val="00B16A9C"/>
    <w:rsid w:val="00B17141"/>
    <w:rsid w:val="00B207A4"/>
    <w:rsid w:val="00B2138D"/>
    <w:rsid w:val="00B240C0"/>
    <w:rsid w:val="00B26EF6"/>
    <w:rsid w:val="00B31100"/>
    <w:rsid w:val="00B31575"/>
    <w:rsid w:val="00B31DC6"/>
    <w:rsid w:val="00B32ED7"/>
    <w:rsid w:val="00B35643"/>
    <w:rsid w:val="00B47CD3"/>
    <w:rsid w:val="00B515DC"/>
    <w:rsid w:val="00B61D80"/>
    <w:rsid w:val="00B62A92"/>
    <w:rsid w:val="00B63282"/>
    <w:rsid w:val="00B66CA1"/>
    <w:rsid w:val="00B758C3"/>
    <w:rsid w:val="00B75931"/>
    <w:rsid w:val="00B82004"/>
    <w:rsid w:val="00B83622"/>
    <w:rsid w:val="00B83F41"/>
    <w:rsid w:val="00B84080"/>
    <w:rsid w:val="00B84419"/>
    <w:rsid w:val="00B8547D"/>
    <w:rsid w:val="00B8775F"/>
    <w:rsid w:val="00B87EFB"/>
    <w:rsid w:val="00B905CD"/>
    <w:rsid w:val="00B9191E"/>
    <w:rsid w:val="00B92614"/>
    <w:rsid w:val="00B9376A"/>
    <w:rsid w:val="00B946C0"/>
    <w:rsid w:val="00B954F2"/>
    <w:rsid w:val="00B95595"/>
    <w:rsid w:val="00B957BA"/>
    <w:rsid w:val="00BB4891"/>
    <w:rsid w:val="00BB59FD"/>
    <w:rsid w:val="00BB6840"/>
    <w:rsid w:val="00BB6880"/>
    <w:rsid w:val="00BC3DDC"/>
    <w:rsid w:val="00BC4333"/>
    <w:rsid w:val="00BC491E"/>
    <w:rsid w:val="00BC4E24"/>
    <w:rsid w:val="00BD1623"/>
    <w:rsid w:val="00BD1627"/>
    <w:rsid w:val="00BD3051"/>
    <w:rsid w:val="00BD3DD3"/>
    <w:rsid w:val="00BE22E7"/>
    <w:rsid w:val="00BE24CD"/>
    <w:rsid w:val="00BE47B3"/>
    <w:rsid w:val="00BE57D3"/>
    <w:rsid w:val="00BE6297"/>
    <w:rsid w:val="00BF03C4"/>
    <w:rsid w:val="00BF0DD5"/>
    <w:rsid w:val="00BF2980"/>
    <w:rsid w:val="00BF51D2"/>
    <w:rsid w:val="00BF5A7E"/>
    <w:rsid w:val="00BF5F58"/>
    <w:rsid w:val="00BF7CCF"/>
    <w:rsid w:val="00C00584"/>
    <w:rsid w:val="00C00A8A"/>
    <w:rsid w:val="00C00FDC"/>
    <w:rsid w:val="00C02BD8"/>
    <w:rsid w:val="00C04F13"/>
    <w:rsid w:val="00C05B9A"/>
    <w:rsid w:val="00C07103"/>
    <w:rsid w:val="00C075D3"/>
    <w:rsid w:val="00C20001"/>
    <w:rsid w:val="00C21508"/>
    <w:rsid w:val="00C250D5"/>
    <w:rsid w:val="00C32827"/>
    <w:rsid w:val="00C479E5"/>
    <w:rsid w:val="00C51CD8"/>
    <w:rsid w:val="00C528B8"/>
    <w:rsid w:val="00C528BB"/>
    <w:rsid w:val="00C5309D"/>
    <w:rsid w:val="00C53416"/>
    <w:rsid w:val="00C53B27"/>
    <w:rsid w:val="00C54F3B"/>
    <w:rsid w:val="00C564ED"/>
    <w:rsid w:val="00C57983"/>
    <w:rsid w:val="00C63643"/>
    <w:rsid w:val="00C65EE9"/>
    <w:rsid w:val="00C71321"/>
    <w:rsid w:val="00C73229"/>
    <w:rsid w:val="00C73B05"/>
    <w:rsid w:val="00C73F26"/>
    <w:rsid w:val="00C75F24"/>
    <w:rsid w:val="00C83817"/>
    <w:rsid w:val="00C83A52"/>
    <w:rsid w:val="00C86A9D"/>
    <w:rsid w:val="00C901AA"/>
    <w:rsid w:val="00C90FAC"/>
    <w:rsid w:val="00C92898"/>
    <w:rsid w:val="00C93146"/>
    <w:rsid w:val="00C94753"/>
    <w:rsid w:val="00C96210"/>
    <w:rsid w:val="00C9724B"/>
    <w:rsid w:val="00CA269E"/>
    <w:rsid w:val="00CB5BB1"/>
    <w:rsid w:val="00CC1A2B"/>
    <w:rsid w:val="00CC49CA"/>
    <w:rsid w:val="00CC5C86"/>
    <w:rsid w:val="00CD69CA"/>
    <w:rsid w:val="00CE28C9"/>
    <w:rsid w:val="00CE69AD"/>
    <w:rsid w:val="00CE6D1E"/>
    <w:rsid w:val="00CE7514"/>
    <w:rsid w:val="00CF0A1D"/>
    <w:rsid w:val="00CF15DF"/>
    <w:rsid w:val="00CF19B8"/>
    <w:rsid w:val="00CF3452"/>
    <w:rsid w:val="00CF4A53"/>
    <w:rsid w:val="00CF4DDF"/>
    <w:rsid w:val="00CF67D9"/>
    <w:rsid w:val="00D00350"/>
    <w:rsid w:val="00D01072"/>
    <w:rsid w:val="00D05247"/>
    <w:rsid w:val="00D07878"/>
    <w:rsid w:val="00D07BB0"/>
    <w:rsid w:val="00D1707C"/>
    <w:rsid w:val="00D2067E"/>
    <w:rsid w:val="00D221AA"/>
    <w:rsid w:val="00D2369A"/>
    <w:rsid w:val="00D24673"/>
    <w:rsid w:val="00D248DE"/>
    <w:rsid w:val="00D24A24"/>
    <w:rsid w:val="00D276B0"/>
    <w:rsid w:val="00D3016F"/>
    <w:rsid w:val="00D30A2A"/>
    <w:rsid w:val="00D32183"/>
    <w:rsid w:val="00D358C4"/>
    <w:rsid w:val="00D41CF7"/>
    <w:rsid w:val="00D421A0"/>
    <w:rsid w:val="00D428C5"/>
    <w:rsid w:val="00D44FCE"/>
    <w:rsid w:val="00D5059D"/>
    <w:rsid w:val="00D545E4"/>
    <w:rsid w:val="00D568EA"/>
    <w:rsid w:val="00D600F7"/>
    <w:rsid w:val="00D63FC2"/>
    <w:rsid w:val="00D64986"/>
    <w:rsid w:val="00D64F8A"/>
    <w:rsid w:val="00D718A2"/>
    <w:rsid w:val="00D71EEC"/>
    <w:rsid w:val="00D80460"/>
    <w:rsid w:val="00D80B17"/>
    <w:rsid w:val="00D813C0"/>
    <w:rsid w:val="00D81DDD"/>
    <w:rsid w:val="00D81DFE"/>
    <w:rsid w:val="00D8387A"/>
    <w:rsid w:val="00D8542D"/>
    <w:rsid w:val="00D85F2D"/>
    <w:rsid w:val="00D868EF"/>
    <w:rsid w:val="00D86BE5"/>
    <w:rsid w:val="00D86DE4"/>
    <w:rsid w:val="00D870FC"/>
    <w:rsid w:val="00D91EA6"/>
    <w:rsid w:val="00D92910"/>
    <w:rsid w:val="00D95C46"/>
    <w:rsid w:val="00D9635E"/>
    <w:rsid w:val="00D979E3"/>
    <w:rsid w:val="00DA1246"/>
    <w:rsid w:val="00DA1B0E"/>
    <w:rsid w:val="00DA548E"/>
    <w:rsid w:val="00DB69A5"/>
    <w:rsid w:val="00DC2099"/>
    <w:rsid w:val="00DC50FF"/>
    <w:rsid w:val="00DC55F5"/>
    <w:rsid w:val="00DC6A71"/>
    <w:rsid w:val="00DC7E45"/>
    <w:rsid w:val="00DD08B1"/>
    <w:rsid w:val="00DD56AA"/>
    <w:rsid w:val="00DE0781"/>
    <w:rsid w:val="00DE1B7A"/>
    <w:rsid w:val="00DE5B46"/>
    <w:rsid w:val="00DE5EF8"/>
    <w:rsid w:val="00DE7E71"/>
    <w:rsid w:val="00DF17DC"/>
    <w:rsid w:val="00DF30E2"/>
    <w:rsid w:val="00DF4451"/>
    <w:rsid w:val="00DF5EA7"/>
    <w:rsid w:val="00DF74F2"/>
    <w:rsid w:val="00E02CD7"/>
    <w:rsid w:val="00E0357D"/>
    <w:rsid w:val="00E0485A"/>
    <w:rsid w:val="00E119EA"/>
    <w:rsid w:val="00E11A4B"/>
    <w:rsid w:val="00E142A0"/>
    <w:rsid w:val="00E1529A"/>
    <w:rsid w:val="00E15E29"/>
    <w:rsid w:val="00E173D4"/>
    <w:rsid w:val="00E22E1D"/>
    <w:rsid w:val="00E243BA"/>
    <w:rsid w:val="00E2442C"/>
    <w:rsid w:val="00E24E9F"/>
    <w:rsid w:val="00E24EC2"/>
    <w:rsid w:val="00E24F06"/>
    <w:rsid w:val="00E25E69"/>
    <w:rsid w:val="00E26F4A"/>
    <w:rsid w:val="00E27091"/>
    <w:rsid w:val="00E27B35"/>
    <w:rsid w:val="00E36B7D"/>
    <w:rsid w:val="00E42259"/>
    <w:rsid w:val="00E4377A"/>
    <w:rsid w:val="00E44A23"/>
    <w:rsid w:val="00E45B17"/>
    <w:rsid w:val="00E52ECB"/>
    <w:rsid w:val="00E56C6E"/>
    <w:rsid w:val="00E571DC"/>
    <w:rsid w:val="00E57F82"/>
    <w:rsid w:val="00E61AA5"/>
    <w:rsid w:val="00E623FF"/>
    <w:rsid w:val="00E62D0C"/>
    <w:rsid w:val="00E6337E"/>
    <w:rsid w:val="00E633A5"/>
    <w:rsid w:val="00E654B4"/>
    <w:rsid w:val="00E65FF4"/>
    <w:rsid w:val="00E67978"/>
    <w:rsid w:val="00E708DE"/>
    <w:rsid w:val="00E71F70"/>
    <w:rsid w:val="00E90803"/>
    <w:rsid w:val="00E932C3"/>
    <w:rsid w:val="00E96041"/>
    <w:rsid w:val="00EA167A"/>
    <w:rsid w:val="00EA4086"/>
    <w:rsid w:val="00EA7C23"/>
    <w:rsid w:val="00EB0C69"/>
    <w:rsid w:val="00EB5A27"/>
    <w:rsid w:val="00EB6F73"/>
    <w:rsid w:val="00EB7FCB"/>
    <w:rsid w:val="00EC44DA"/>
    <w:rsid w:val="00EC6EE4"/>
    <w:rsid w:val="00ED2328"/>
    <w:rsid w:val="00EE2D8B"/>
    <w:rsid w:val="00EE2DD9"/>
    <w:rsid w:val="00EE3A49"/>
    <w:rsid w:val="00EE5613"/>
    <w:rsid w:val="00EF5D36"/>
    <w:rsid w:val="00F00AC6"/>
    <w:rsid w:val="00F02775"/>
    <w:rsid w:val="00F03AEB"/>
    <w:rsid w:val="00F0609A"/>
    <w:rsid w:val="00F06296"/>
    <w:rsid w:val="00F1269D"/>
    <w:rsid w:val="00F14241"/>
    <w:rsid w:val="00F147D0"/>
    <w:rsid w:val="00F2036A"/>
    <w:rsid w:val="00F2214E"/>
    <w:rsid w:val="00F22533"/>
    <w:rsid w:val="00F23209"/>
    <w:rsid w:val="00F23424"/>
    <w:rsid w:val="00F240BB"/>
    <w:rsid w:val="00F24E56"/>
    <w:rsid w:val="00F25603"/>
    <w:rsid w:val="00F32F07"/>
    <w:rsid w:val="00F345CA"/>
    <w:rsid w:val="00F354DB"/>
    <w:rsid w:val="00F3627C"/>
    <w:rsid w:val="00F37CBE"/>
    <w:rsid w:val="00F43031"/>
    <w:rsid w:val="00F44EBF"/>
    <w:rsid w:val="00F46724"/>
    <w:rsid w:val="00F46F4B"/>
    <w:rsid w:val="00F472AA"/>
    <w:rsid w:val="00F542B4"/>
    <w:rsid w:val="00F57FED"/>
    <w:rsid w:val="00F6053C"/>
    <w:rsid w:val="00F64107"/>
    <w:rsid w:val="00F65FF7"/>
    <w:rsid w:val="00F712A7"/>
    <w:rsid w:val="00F71A85"/>
    <w:rsid w:val="00F77486"/>
    <w:rsid w:val="00F804C8"/>
    <w:rsid w:val="00F90382"/>
    <w:rsid w:val="00F90A5B"/>
    <w:rsid w:val="00F94E01"/>
    <w:rsid w:val="00F957D1"/>
    <w:rsid w:val="00FA0797"/>
    <w:rsid w:val="00FA21E8"/>
    <w:rsid w:val="00FB14B2"/>
    <w:rsid w:val="00FB21C2"/>
    <w:rsid w:val="00FB63EE"/>
    <w:rsid w:val="00FC5B10"/>
    <w:rsid w:val="00FC5FD8"/>
    <w:rsid w:val="00FC6942"/>
    <w:rsid w:val="00FC75C8"/>
    <w:rsid w:val="00FC7C7C"/>
    <w:rsid w:val="00FD0D28"/>
    <w:rsid w:val="00FD1BAF"/>
    <w:rsid w:val="00FD79EC"/>
    <w:rsid w:val="00FD7FEF"/>
    <w:rsid w:val="00FE4860"/>
    <w:rsid w:val="00FE694B"/>
    <w:rsid w:val="00FE6987"/>
    <w:rsid w:val="00FE70FC"/>
    <w:rsid w:val="00FE7C91"/>
    <w:rsid w:val="00FF2E08"/>
    <w:rsid w:val="00FF5B7C"/>
    <w:rsid w:val="00FF68BC"/>
    <w:rsid w:val="00FF7438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647CBD8"/>
  <w15:docId w15:val="{C346A8C4-3144-45BA-972E-C41DA5315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421A0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D421A0"/>
    <w:pPr>
      <w:ind w:left="708"/>
    </w:pPr>
  </w:style>
  <w:style w:type="paragraph" w:styleId="Besedilooblaka">
    <w:name w:val="Balloon Text"/>
    <w:basedOn w:val="Navaden"/>
    <w:link w:val="BesedilooblakaZnak"/>
    <w:rsid w:val="007F30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F30FA"/>
    <w:rPr>
      <w:rFonts w:ascii="Tahoma" w:hAnsi="Tahoma" w:cs="Tahoma"/>
      <w:sz w:val="16"/>
      <w:szCs w:val="16"/>
      <w:lang w:eastAsia="en-US"/>
    </w:rPr>
  </w:style>
  <w:style w:type="paragraph" w:styleId="Navadensplet">
    <w:name w:val="Normal (Web)"/>
    <w:basedOn w:val="Navaden"/>
    <w:uiPriority w:val="99"/>
    <w:unhideWhenUsed/>
    <w:rsid w:val="00DF5EA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1C385C"/>
    <w:rPr>
      <w:color w:val="808080"/>
    </w:rPr>
  </w:style>
  <w:style w:type="paragraph" w:customStyle="1" w:styleId="Default">
    <w:name w:val="Default"/>
    <w:rsid w:val="0024591D"/>
    <w:pPr>
      <w:autoSpaceDE w:val="0"/>
      <w:autoSpaceDN w:val="0"/>
      <w:adjustRightInd w:val="0"/>
    </w:pPr>
    <w:rPr>
      <w:rFonts w:ascii="Microsoft Sans Serif" w:hAnsi="Microsoft Sans Serif" w:cs="Microsoft Sans Serif"/>
      <w:color w:val="000000"/>
      <w:sz w:val="24"/>
      <w:szCs w:val="24"/>
    </w:rPr>
  </w:style>
  <w:style w:type="character" w:styleId="Krepko">
    <w:name w:val="Strong"/>
    <w:basedOn w:val="Privzetapisavaodstavka"/>
    <w:qFormat/>
    <w:rsid w:val="0024591D"/>
    <w:rPr>
      <w:b/>
      <w:bCs/>
    </w:rPr>
  </w:style>
  <w:style w:type="character" w:styleId="Pripombasklic">
    <w:name w:val="annotation reference"/>
    <w:basedOn w:val="Privzetapisavaodstavka"/>
    <w:rsid w:val="003B0F94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3B0F94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3B0F94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3B0F9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3B0F94"/>
    <w:rPr>
      <w:rFonts w:ascii="Arial" w:hAnsi="Arial"/>
      <w:b/>
      <w:bCs/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470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0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03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192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17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361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5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00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92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85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82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17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5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56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44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26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45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74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38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3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82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95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nvp.gov.si" TargetMode="External"/><Relationship Id="rId1" Type="http://schemas.openxmlformats.org/officeDocument/2006/relationships/hyperlink" Target="mailto:gp.mnvp@gov.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_direktorat_prostor_graditev_stanovanja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96EAF8C411E465A81BFA3495C17164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60A303D-EDBB-44D7-852C-9E5AD165E221}"/>
      </w:docPartPr>
      <w:docPartBody>
        <w:p w:rsidR="008C2B64" w:rsidRDefault="008C2B64" w:rsidP="008C2B64">
          <w:pPr>
            <w:pStyle w:val="A96EAF8C411E465A81BFA3495C171640"/>
          </w:pPr>
          <w:r w:rsidRPr="00DC5822">
            <w:rPr>
              <w:rStyle w:val="Besedilooznabemesta"/>
            </w:rPr>
            <w:t>Kliknite tukaj, če želite vnesti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Republika"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B64"/>
    <w:rsid w:val="000B634B"/>
    <w:rsid w:val="000F7F91"/>
    <w:rsid w:val="0011660E"/>
    <w:rsid w:val="00176C57"/>
    <w:rsid w:val="003649B7"/>
    <w:rsid w:val="00515231"/>
    <w:rsid w:val="0063459A"/>
    <w:rsid w:val="006524ED"/>
    <w:rsid w:val="007A758B"/>
    <w:rsid w:val="007F1853"/>
    <w:rsid w:val="008202F6"/>
    <w:rsid w:val="008C2B64"/>
    <w:rsid w:val="008E66CF"/>
    <w:rsid w:val="009066EA"/>
    <w:rsid w:val="009A0786"/>
    <w:rsid w:val="00BE24CD"/>
    <w:rsid w:val="00C73229"/>
    <w:rsid w:val="00CF4A53"/>
    <w:rsid w:val="00EA7C23"/>
    <w:rsid w:val="00FC7C7C"/>
    <w:rsid w:val="00FD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l-SI" w:eastAsia="sl-S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8C2B64"/>
    <w:rPr>
      <w:color w:val="808080"/>
    </w:rPr>
  </w:style>
  <w:style w:type="paragraph" w:customStyle="1" w:styleId="A96EAF8C411E465A81BFA3495C171640">
    <w:name w:val="A96EAF8C411E465A81BFA3495C171640"/>
    <w:rsid w:val="008C2B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2C9A3-FB38-4757-993C-93E3671C7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MOP_direktorat_prostor_graditev_stanovanja.dot</Template>
  <TotalTime>6487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Bostjan.Jerebic</dc:creator>
  <cp:lastModifiedBy>ehvz</cp:lastModifiedBy>
  <cp:revision>509</cp:revision>
  <cp:lastPrinted>2018-11-19T08:31:00Z</cp:lastPrinted>
  <dcterms:created xsi:type="dcterms:W3CDTF">2023-03-01T15:16:00Z</dcterms:created>
  <dcterms:modified xsi:type="dcterms:W3CDTF">2025-09-24T09:16:00Z</dcterms:modified>
</cp:coreProperties>
</file>