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35D" w:rsidRPr="00B311FB" w:rsidRDefault="00495A1F" w:rsidP="002A27A4">
      <w:pPr>
        <w:spacing w:line="276" w:lineRule="auto"/>
        <w:jc w:val="both"/>
        <w:rPr>
          <w:rFonts w:ascii="Comic Sans MS" w:hAnsi="Comic Sans MS"/>
          <w:b/>
          <w:color w:val="000000"/>
          <w:szCs w:val="22"/>
          <w:lang w:eastAsia="sl-SI"/>
        </w:rPr>
      </w:pPr>
      <w:r>
        <w:rPr>
          <w:rFonts w:ascii="Comic Sans MS" w:hAnsi="Comic Sans MS"/>
          <w:b/>
          <w:color w:val="000000"/>
          <w:szCs w:val="22"/>
          <w:lang w:eastAsia="sl-SI"/>
        </w:rPr>
        <w:t>NAJUSPEŠNEJŠI KLUB TURNIRJA EURO EAST HAJDINA 2017</w:t>
      </w:r>
    </w:p>
    <w:p w:rsidR="00AA7638" w:rsidRDefault="00431A9E" w:rsidP="00D817F7">
      <w:pPr>
        <w:tabs>
          <w:tab w:val="left" w:pos="3073"/>
        </w:tabs>
        <w:spacing w:line="276" w:lineRule="auto"/>
        <w:jc w:val="both"/>
        <w:rPr>
          <w:rFonts w:ascii="Book Antiqua" w:hAnsi="Book Antiqua"/>
          <w:color w:val="000000"/>
          <w:szCs w:val="22"/>
          <w:lang w:eastAsia="sl-SI"/>
        </w:rPr>
      </w:pPr>
      <w:r>
        <w:rPr>
          <w:rFonts w:ascii="Book Antiqua" w:hAnsi="Book Antiqua"/>
          <w:color w:val="000000"/>
          <w:szCs w:val="22"/>
          <w:lang w:eastAsia="sl-SI"/>
        </w:rPr>
        <w:t xml:space="preserve">Skoraj vsi naši tekmovalci so se udeležili turnirja Euro </w:t>
      </w:r>
      <w:proofErr w:type="spellStart"/>
      <w:r>
        <w:rPr>
          <w:rFonts w:ascii="Book Antiqua" w:hAnsi="Book Antiqua"/>
          <w:color w:val="000000"/>
          <w:szCs w:val="22"/>
          <w:lang w:eastAsia="sl-SI"/>
        </w:rPr>
        <w:t>East</w:t>
      </w:r>
      <w:proofErr w:type="spellEnd"/>
      <w:r>
        <w:rPr>
          <w:rFonts w:ascii="Book Antiqua" w:hAnsi="Book Antiqua"/>
          <w:color w:val="000000"/>
          <w:szCs w:val="22"/>
          <w:lang w:eastAsia="sl-SI"/>
        </w:rPr>
        <w:t xml:space="preserve"> v Hajdini</w:t>
      </w:r>
      <w:r w:rsidR="00303E84">
        <w:rPr>
          <w:rFonts w:ascii="Book Antiqua" w:hAnsi="Book Antiqua"/>
          <w:color w:val="000000"/>
          <w:szCs w:val="22"/>
          <w:lang w:eastAsia="sl-SI"/>
        </w:rPr>
        <w:t xml:space="preserve"> in dosegli neverjeten dosežek </w:t>
      </w:r>
      <w:r w:rsidR="00413D5C">
        <w:rPr>
          <w:rFonts w:ascii="Book Antiqua" w:hAnsi="Book Antiqua"/>
          <w:b/>
          <w:color w:val="000000"/>
          <w:szCs w:val="22"/>
          <w:lang w:eastAsia="sl-SI"/>
        </w:rPr>
        <w:t>20</w:t>
      </w:r>
      <w:r w:rsidR="00303E84" w:rsidRPr="00303E84">
        <w:rPr>
          <w:rFonts w:ascii="Book Antiqua" w:hAnsi="Book Antiqua"/>
          <w:b/>
          <w:color w:val="000000"/>
          <w:szCs w:val="22"/>
          <w:lang w:eastAsia="sl-SI"/>
        </w:rPr>
        <w:t xml:space="preserve"> medalj za</w:t>
      </w:r>
      <w:r w:rsidR="00303E84">
        <w:rPr>
          <w:rFonts w:ascii="Book Antiqua" w:hAnsi="Book Antiqua"/>
          <w:color w:val="000000"/>
          <w:szCs w:val="22"/>
          <w:lang w:eastAsia="sl-SI"/>
        </w:rPr>
        <w:t xml:space="preserve"> naš </w:t>
      </w:r>
      <w:r w:rsidR="00303E84" w:rsidRPr="00303E84">
        <w:rPr>
          <w:rFonts w:ascii="Book Antiqua" w:hAnsi="Book Antiqua"/>
          <w:b/>
          <w:color w:val="000000"/>
          <w:szCs w:val="22"/>
          <w:lang w:eastAsia="sl-SI"/>
        </w:rPr>
        <w:t>Karate klub WKSA Duplek</w:t>
      </w:r>
      <w:r w:rsidR="00303E84">
        <w:rPr>
          <w:rFonts w:ascii="Book Antiqua" w:hAnsi="Book Antiqua"/>
          <w:color w:val="000000"/>
          <w:szCs w:val="22"/>
          <w:lang w:eastAsia="sl-SI"/>
        </w:rPr>
        <w:t>.</w:t>
      </w:r>
      <w:r w:rsidR="006C3D93">
        <w:rPr>
          <w:rFonts w:ascii="Book Antiqua" w:hAnsi="Book Antiqua"/>
          <w:color w:val="000000"/>
          <w:szCs w:val="22"/>
          <w:lang w:eastAsia="sl-SI"/>
        </w:rPr>
        <w:t xml:space="preserve"> Tri </w:t>
      </w:r>
      <w:r w:rsidR="005E1D02">
        <w:rPr>
          <w:rFonts w:ascii="Book Antiqua" w:hAnsi="Book Antiqua"/>
          <w:color w:val="000000"/>
          <w:szCs w:val="22"/>
          <w:lang w:eastAsia="sl-SI"/>
        </w:rPr>
        <w:t xml:space="preserve">najmlajša </w:t>
      </w:r>
      <w:r w:rsidR="006C3D93">
        <w:rPr>
          <w:rFonts w:ascii="Book Antiqua" w:hAnsi="Book Antiqua"/>
          <w:color w:val="000000"/>
          <w:szCs w:val="22"/>
          <w:lang w:eastAsia="sl-SI"/>
        </w:rPr>
        <w:t xml:space="preserve">dekleta </w:t>
      </w:r>
      <w:r w:rsidR="006C3D93" w:rsidRPr="00EA5E9A">
        <w:rPr>
          <w:rFonts w:ascii="Book Antiqua" w:hAnsi="Book Antiqua"/>
          <w:b/>
          <w:color w:val="000000"/>
          <w:szCs w:val="22"/>
          <w:lang w:eastAsia="sl-SI"/>
        </w:rPr>
        <w:t>Tjaša</w:t>
      </w:r>
      <w:r w:rsidR="006C3D93">
        <w:rPr>
          <w:rFonts w:ascii="Book Antiqua" w:hAnsi="Book Antiqua"/>
          <w:color w:val="000000"/>
          <w:szCs w:val="22"/>
          <w:lang w:eastAsia="sl-SI"/>
        </w:rPr>
        <w:t xml:space="preserve"> in </w:t>
      </w:r>
      <w:r w:rsidR="006C3D93" w:rsidRPr="00EA5E9A">
        <w:rPr>
          <w:rFonts w:ascii="Book Antiqua" w:hAnsi="Book Antiqua"/>
          <w:b/>
          <w:color w:val="000000"/>
          <w:szCs w:val="22"/>
          <w:lang w:eastAsia="sl-SI"/>
        </w:rPr>
        <w:t>Gaja Rojs</w:t>
      </w:r>
      <w:r w:rsidR="006C3D93">
        <w:rPr>
          <w:rFonts w:ascii="Book Antiqua" w:hAnsi="Book Antiqua"/>
          <w:color w:val="000000"/>
          <w:szCs w:val="22"/>
          <w:lang w:eastAsia="sl-SI"/>
        </w:rPr>
        <w:t xml:space="preserve">, ter </w:t>
      </w:r>
      <w:r w:rsidR="006C3D93" w:rsidRPr="00EA5E9A">
        <w:rPr>
          <w:rFonts w:ascii="Book Antiqua" w:hAnsi="Book Antiqua"/>
          <w:b/>
          <w:color w:val="000000"/>
          <w:szCs w:val="22"/>
          <w:lang w:eastAsia="sl-SI"/>
        </w:rPr>
        <w:t>Lejla Verbošt</w:t>
      </w:r>
      <w:r w:rsidR="006C3D93">
        <w:rPr>
          <w:rFonts w:ascii="Book Antiqua" w:hAnsi="Book Antiqua"/>
          <w:color w:val="000000"/>
          <w:szCs w:val="22"/>
          <w:lang w:eastAsia="sl-SI"/>
        </w:rPr>
        <w:t xml:space="preserve"> so debitirale in nastopile posamezno, ter ekipno v katah. </w:t>
      </w:r>
      <w:r w:rsidR="0065485A">
        <w:rPr>
          <w:rFonts w:ascii="Book Antiqua" w:hAnsi="Book Antiqua"/>
          <w:color w:val="000000"/>
          <w:szCs w:val="22"/>
          <w:lang w:eastAsia="sl-SI"/>
        </w:rPr>
        <w:t xml:space="preserve">Posamezno so morale priznati premoč tekmovalkama iz Sevnice, ter si razdeliti tretje, četrto in peto mesto. </w:t>
      </w:r>
      <w:r w:rsidR="008D0692">
        <w:rPr>
          <w:rFonts w:ascii="Book Antiqua" w:hAnsi="Book Antiqua"/>
          <w:color w:val="000000"/>
          <w:szCs w:val="22"/>
          <w:lang w:eastAsia="sl-SI"/>
        </w:rPr>
        <w:t xml:space="preserve">V ekipnem delu so nato nastopile dosti bolj prepričljivo in se uvrstile </w:t>
      </w:r>
      <w:r w:rsidR="0047724C">
        <w:rPr>
          <w:rFonts w:ascii="Book Antiqua" w:hAnsi="Book Antiqua"/>
          <w:color w:val="000000"/>
          <w:szCs w:val="22"/>
          <w:lang w:eastAsia="sl-SI"/>
        </w:rPr>
        <w:t xml:space="preserve">prav tako na </w:t>
      </w:r>
      <w:r w:rsidR="008D0692">
        <w:rPr>
          <w:rFonts w:ascii="Book Antiqua" w:hAnsi="Book Antiqua"/>
          <w:color w:val="000000"/>
          <w:szCs w:val="22"/>
          <w:lang w:eastAsia="sl-SI"/>
        </w:rPr>
        <w:t xml:space="preserve">tretje mesto takoj za našo ekipo </w:t>
      </w:r>
      <w:r w:rsidR="008D0692" w:rsidRPr="008D0692">
        <w:rPr>
          <w:rFonts w:ascii="Book Antiqua" w:hAnsi="Book Antiqua"/>
          <w:b/>
          <w:color w:val="000000"/>
          <w:szCs w:val="22"/>
          <w:lang w:eastAsia="sl-SI"/>
        </w:rPr>
        <w:t>Jan</w:t>
      </w:r>
      <w:r w:rsidR="008D0692">
        <w:rPr>
          <w:rFonts w:ascii="Book Antiqua" w:hAnsi="Book Antiqua"/>
          <w:color w:val="000000"/>
          <w:szCs w:val="22"/>
          <w:lang w:eastAsia="sl-SI"/>
        </w:rPr>
        <w:t xml:space="preserve"> in </w:t>
      </w:r>
      <w:r w:rsidR="008D0692" w:rsidRPr="008D0692">
        <w:rPr>
          <w:rFonts w:ascii="Book Antiqua" w:hAnsi="Book Antiqua"/>
          <w:b/>
          <w:color w:val="000000"/>
          <w:szCs w:val="22"/>
          <w:lang w:eastAsia="sl-SI"/>
        </w:rPr>
        <w:t>Karin Ludvik</w:t>
      </w:r>
      <w:r w:rsidR="008D0692">
        <w:rPr>
          <w:rFonts w:ascii="Book Antiqua" w:hAnsi="Book Antiqua"/>
          <w:color w:val="000000"/>
          <w:szCs w:val="22"/>
          <w:lang w:eastAsia="sl-SI"/>
        </w:rPr>
        <w:t xml:space="preserve">, ter </w:t>
      </w:r>
      <w:r w:rsidR="008D0692" w:rsidRPr="008D0692">
        <w:rPr>
          <w:rFonts w:ascii="Book Antiqua" w:hAnsi="Book Antiqua"/>
          <w:b/>
          <w:color w:val="000000"/>
          <w:szCs w:val="22"/>
          <w:lang w:eastAsia="sl-SI"/>
        </w:rPr>
        <w:t>Jana Rojs</w:t>
      </w:r>
      <w:r w:rsidR="00E43F4D">
        <w:rPr>
          <w:rFonts w:ascii="Book Antiqua" w:hAnsi="Book Antiqua"/>
          <w:color w:val="000000"/>
          <w:szCs w:val="22"/>
          <w:lang w:eastAsia="sl-SI"/>
        </w:rPr>
        <w:t xml:space="preserve">, ki so dosegle drugo mesto. </w:t>
      </w:r>
      <w:r w:rsidR="003B1DFC">
        <w:rPr>
          <w:rFonts w:ascii="Book Antiqua" w:hAnsi="Book Antiqua"/>
          <w:color w:val="000000"/>
          <w:szCs w:val="22"/>
          <w:lang w:eastAsia="sl-SI"/>
        </w:rPr>
        <w:t>Ekipo naših najmlajših je bil pravi užitek gledati, saj so se v zelo kratkem času veliko naučile</w:t>
      </w:r>
      <w:r w:rsidR="001F7C6E">
        <w:rPr>
          <w:rFonts w:ascii="Book Antiqua" w:hAnsi="Book Antiqua"/>
          <w:color w:val="000000"/>
          <w:szCs w:val="22"/>
          <w:lang w:eastAsia="sl-SI"/>
        </w:rPr>
        <w:t xml:space="preserve"> in premagale začetniško tremo. </w:t>
      </w:r>
      <w:r w:rsidR="008E6461">
        <w:rPr>
          <w:rFonts w:ascii="Book Antiqua" w:hAnsi="Book Antiqua"/>
          <w:color w:val="000000"/>
          <w:szCs w:val="22"/>
          <w:lang w:eastAsia="sl-SI"/>
        </w:rPr>
        <w:t xml:space="preserve">Nastopil je tudi </w:t>
      </w:r>
      <w:proofErr w:type="spellStart"/>
      <w:r w:rsidR="008E6461" w:rsidRPr="009638C8">
        <w:rPr>
          <w:rFonts w:ascii="Book Antiqua" w:hAnsi="Book Antiqua"/>
          <w:b/>
          <w:color w:val="000000"/>
          <w:szCs w:val="22"/>
          <w:lang w:eastAsia="sl-SI"/>
        </w:rPr>
        <w:t>Elmedin</w:t>
      </w:r>
      <w:proofErr w:type="spellEnd"/>
      <w:r w:rsidR="008E6461" w:rsidRPr="009638C8">
        <w:rPr>
          <w:rFonts w:ascii="Book Antiqua" w:hAnsi="Book Antiqua"/>
          <w:b/>
          <w:color w:val="000000"/>
          <w:szCs w:val="22"/>
          <w:lang w:eastAsia="sl-SI"/>
        </w:rPr>
        <w:t xml:space="preserve"> </w:t>
      </w:r>
      <w:proofErr w:type="spellStart"/>
      <w:r w:rsidR="008E6461" w:rsidRPr="009638C8">
        <w:rPr>
          <w:rFonts w:ascii="Book Antiqua" w:hAnsi="Book Antiqua"/>
          <w:b/>
          <w:color w:val="000000"/>
          <w:szCs w:val="22"/>
          <w:lang w:eastAsia="sl-SI"/>
        </w:rPr>
        <w:t>Kras</w:t>
      </w:r>
      <w:r w:rsidR="007275DA" w:rsidRPr="009638C8">
        <w:rPr>
          <w:rFonts w:ascii="Book Antiqua" w:hAnsi="Book Antiqua"/>
          <w:b/>
          <w:color w:val="000000"/>
          <w:szCs w:val="22"/>
          <w:lang w:eastAsia="sl-SI"/>
        </w:rPr>
        <w:t>niči</w:t>
      </w:r>
      <w:proofErr w:type="spellEnd"/>
      <w:r w:rsidR="007275DA">
        <w:rPr>
          <w:rFonts w:ascii="Book Antiqua" w:hAnsi="Book Antiqua"/>
          <w:color w:val="000000"/>
          <w:szCs w:val="22"/>
          <w:lang w:eastAsia="sl-SI"/>
        </w:rPr>
        <w:t xml:space="preserve">, ki </w:t>
      </w:r>
      <w:r w:rsidR="007B1786">
        <w:rPr>
          <w:rFonts w:ascii="Book Antiqua" w:hAnsi="Book Antiqua"/>
          <w:color w:val="000000"/>
          <w:szCs w:val="22"/>
          <w:lang w:eastAsia="sl-SI"/>
        </w:rPr>
        <w:t>je v katah moral prepusti medalje drugim, a se je nato izkazal v športnih borbah (</w:t>
      </w:r>
      <w:proofErr w:type="spellStart"/>
      <w:r w:rsidR="007B1786">
        <w:rPr>
          <w:rFonts w:ascii="Book Antiqua" w:hAnsi="Book Antiqua"/>
          <w:color w:val="000000"/>
          <w:szCs w:val="22"/>
          <w:lang w:eastAsia="sl-SI"/>
        </w:rPr>
        <w:t>t.i</w:t>
      </w:r>
      <w:proofErr w:type="spellEnd"/>
      <w:r w:rsidR="007B1786">
        <w:rPr>
          <w:rFonts w:ascii="Book Antiqua" w:hAnsi="Book Antiqua"/>
          <w:color w:val="000000"/>
          <w:szCs w:val="22"/>
          <w:lang w:eastAsia="sl-SI"/>
        </w:rPr>
        <w:t xml:space="preserve">. </w:t>
      </w:r>
      <w:proofErr w:type="spellStart"/>
      <w:r w:rsidR="007B1786">
        <w:rPr>
          <w:rFonts w:ascii="Book Antiqua" w:hAnsi="Book Antiqua"/>
          <w:color w:val="000000"/>
          <w:szCs w:val="22"/>
          <w:lang w:eastAsia="sl-SI"/>
        </w:rPr>
        <w:t>kumiteju</w:t>
      </w:r>
      <w:proofErr w:type="spellEnd"/>
      <w:r w:rsidR="007B1786">
        <w:rPr>
          <w:rFonts w:ascii="Book Antiqua" w:hAnsi="Book Antiqua"/>
          <w:color w:val="000000"/>
          <w:szCs w:val="22"/>
          <w:lang w:eastAsia="sl-SI"/>
        </w:rPr>
        <w:t>) ter</w:t>
      </w:r>
      <w:r w:rsidR="00AF1A5C">
        <w:rPr>
          <w:rFonts w:ascii="Book Antiqua" w:hAnsi="Book Antiqua"/>
          <w:color w:val="000000"/>
          <w:szCs w:val="22"/>
          <w:lang w:eastAsia="sl-SI"/>
        </w:rPr>
        <w:t xml:space="preserve"> zmagal v svoji kategoriji z veliko borbenostjo. </w:t>
      </w:r>
      <w:r w:rsidR="009C3FAF" w:rsidRPr="009C3FAF">
        <w:rPr>
          <w:rFonts w:ascii="Book Antiqua" w:hAnsi="Book Antiqua"/>
          <w:b/>
          <w:color w:val="000000"/>
          <w:szCs w:val="22"/>
          <w:lang w:eastAsia="sl-SI"/>
        </w:rPr>
        <w:t>Ema Kovač</w:t>
      </w:r>
      <w:r w:rsidR="009C3FAF">
        <w:rPr>
          <w:rFonts w:ascii="Book Antiqua" w:hAnsi="Book Antiqua"/>
          <w:color w:val="000000"/>
          <w:szCs w:val="22"/>
          <w:lang w:eastAsia="sl-SI"/>
        </w:rPr>
        <w:t xml:space="preserve"> je nastopila v katah, kjer je zmagala </w:t>
      </w:r>
      <w:r w:rsidR="00AB7AC7">
        <w:rPr>
          <w:rFonts w:ascii="Book Antiqua" w:hAnsi="Book Antiqua"/>
          <w:color w:val="000000"/>
          <w:szCs w:val="22"/>
          <w:lang w:eastAsia="sl-SI"/>
        </w:rPr>
        <w:t xml:space="preserve">pred </w:t>
      </w:r>
      <w:r w:rsidR="009C3FAF" w:rsidRPr="009C3FAF">
        <w:rPr>
          <w:rFonts w:ascii="Book Antiqua" w:hAnsi="Book Antiqua"/>
          <w:b/>
          <w:color w:val="000000"/>
          <w:szCs w:val="22"/>
          <w:lang w:eastAsia="sl-SI"/>
        </w:rPr>
        <w:t>Karin Ludvik</w:t>
      </w:r>
      <w:r w:rsidR="00AB7AC7" w:rsidRPr="00AB7AC7">
        <w:rPr>
          <w:rFonts w:ascii="Book Antiqua" w:hAnsi="Book Antiqua"/>
          <w:color w:val="000000"/>
          <w:szCs w:val="22"/>
          <w:lang w:eastAsia="sl-SI"/>
        </w:rPr>
        <w:t>, ki je bila druga</w:t>
      </w:r>
      <w:r w:rsidR="002F0199">
        <w:rPr>
          <w:rFonts w:ascii="Book Antiqua" w:hAnsi="Book Antiqua"/>
          <w:color w:val="000000"/>
          <w:szCs w:val="22"/>
          <w:lang w:eastAsia="sl-SI"/>
        </w:rPr>
        <w:t xml:space="preserve"> v tej kategoriji. </w:t>
      </w:r>
      <w:r w:rsidR="009C3FAF">
        <w:rPr>
          <w:rFonts w:ascii="Book Antiqua" w:hAnsi="Book Antiqua"/>
          <w:color w:val="000000"/>
          <w:szCs w:val="22"/>
          <w:lang w:eastAsia="sl-SI"/>
        </w:rPr>
        <w:t xml:space="preserve"> </w:t>
      </w:r>
      <w:r w:rsidR="008C049F">
        <w:rPr>
          <w:rFonts w:ascii="Book Antiqua" w:hAnsi="Book Antiqua"/>
          <w:color w:val="000000"/>
          <w:szCs w:val="22"/>
          <w:lang w:eastAsia="sl-SI"/>
        </w:rPr>
        <w:t xml:space="preserve">Nastopila je tudi prvič v </w:t>
      </w:r>
      <w:proofErr w:type="spellStart"/>
      <w:r w:rsidR="008C049F">
        <w:rPr>
          <w:rFonts w:ascii="Book Antiqua" w:hAnsi="Book Antiqua"/>
          <w:color w:val="000000"/>
          <w:szCs w:val="22"/>
          <w:lang w:eastAsia="sl-SI"/>
        </w:rPr>
        <w:t>kumiteju</w:t>
      </w:r>
      <w:proofErr w:type="spellEnd"/>
      <w:r w:rsidR="008C049F">
        <w:rPr>
          <w:rFonts w:ascii="Book Antiqua" w:hAnsi="Book Antiqua"/>
          <w:color w:val="000000"/>
          <w:szCs w:val="22"/>
          <w:lang w:eastAsia="sl-SI"/>
        </w:rPr>
        <w:t xml:space="preserve"> in v finalu z rezultatom 3:4 zmago prepustila </w:t>
      </w:r>
      <w:r w:rsidR="001C5A70">
        <w:rPr>
          <w:rFonts w:ascii="Book Antiqua" w:hAnsi="Book Antiqua"/>
          <w:color w:val="000000"/>
          <w:szCs w:val="22"/>
          <w:lang w:eastAsia="sl-SI"/>
        </w:rPr>
        <w:t xml:space="preserve">maši </w:t>
      </w:r>
      <w:r w:rsidR="008C049F">
        <w:rPr>
          <w:rFonts w:ascii="Book Antiqua" w:hAnsi="Book Antiqua"/>
          <w:color w:val="000000"/>
          <w:szCs w:val="22"/>
          <w:lang w:eastAsia="sl-SI"/>
        </w:rPr>
        <w:t>izkušen</w:t>
      </w:r>
      <w:r w:rsidR="00992F35">
        <w:rPr>
          <w:rFonts w:ascii="Book Antiqua" w:hAnsi="Book Antiqua"/>
          <w:color w:val="000000"/>
          <w:szCs w:val="22"/>
          <w:lang w:eastAsia="sl-SI"/>
        </w:rPr>
        <w:t>ejši</w:t>
      </w:r>
      <w:r w:rsidR="008C049F">
        <w:rPr>
          <w:rFonts w:ascii="Book Antiqua" w:hAnsi="Book Antiqua"/>
          <w:color w:val="000000"/>
          <w:szCs w:val="22"/>
          <w:lang w:eastAsia="sl-SI"/>
        </w:rPr>
        <w:t xml:space="preserve"> </w:t>
      </w:r>
      <w:r w:rsidR="008C049F" w:rsidRPr="008C049F">
        <w:rPr>
          <w:rFonts w:ascii="Book Antiqua" w:hAnsi="Book Antiqua"/>
          <w:b/>
          <w:color w:val="000000"/>
          <w:szCs w:val="22"/>
          <w:lang w:eastAsia="sl-SI"/>
        </w:rPr>
        <w:t>Jani Rojs</w:t>
      </w:r>
      <w:r w:rsidR="008C049F">
        <w:rPr>
          <w:rFonts w:ascii="Book Antiqua" w:hAnsi="Book Antiqua"/>
          <w:color w:val="000000"/>
          <w:szCs w:val="22"/>
          <w:lang w:eastAsia="sl-SI"/>
        </w:rPr>
        <w:t xml:space="preserve">. </w:t>
      </w:r>
      <w:r w:rsidR="00753FE0">
        <w:rPr>
          <w:rFonts w:ascii="Book Antiqua" w:hAnsi="Book Antiqua"/>
          <w:color w:val="000000"/>
          <w:szCs w:val="22"/>
          <w:lang w:eastAsia="sl-SI"/>
        </w:rPr>
        <w:t>Jani pa</w:t>
      </w:r>
      <w:r w:rsidR="00A510DC">
        <w:rPr>
          <w:rFonts w:ascii="Book Antiqua" w:hAnsi="Book Antiqua"/>
          <w:color w:val="000000"/>
          <w:szCs w:val="22"/>
          <w:lang w:eastAsia="sl-SI"/>
        </w:rPr>
        <w:t xml:space="preserve"> je šlo vse po na</w:t>
      </w:r>
      <w:r w:rsidR="00783BDF">
        <w:rPr>
          <w:rFonts w:ascii="Book Antiqua" w:hAnsi="Book Antiqua"/>
          <w:color w:val="000000"/>
          <w:szCs w:val="22"/>
          <w:lang w:eastAsia="sl-SI"/>
        </w:rPr>
        <w:t>črtu, saj to ni bila edina njena zmaga, ker je premag</w:t>
      </w:r>
      <w:r w:rsidR="005E4ABD">
        <w:rPr>
          <w:rFonts w:ascii="Book Antiqua" w:hAnsi="Book Antiqua"/>
          <w:color w:val="000000"/>
          <w:szCs w:val="22"/>
          <w:lang w:eastAsia="sl-SI"/>
        </w:rPr>
        <w:t xml:space="preserve">ala vse v njeni kategoriji kat. </w:t>
      </w:r>
    </w:p>
    <w:p w:rsidR="00AA7638" w:rsidRDefault="00AA7638" w:rsidP="00D817F7">
      <w:pPr>
        <w:tabs>
          <w:tab w:val="left" w:pos="3073"/>
        </w:tabs>
        <w:spacing w:line="276" w:lineRule="auto"/>
        <w:jc w:val="both"/>
        <w:rPr>
          <w:rFonts w:ascii="Book Antiqua" w:hAnsi="Book Antiqua"/>
          <w:color w:val="000000"/>
          <w:szCs w:val="22"/>
          <w:lang w:eastAsia="sl-SI"/>
        </w:rPr>
      </w:pPr>
      <w:bookmarkStart w:id="0" w:name="_GoBack"/>
      <w:r w:rsidRPr="00AA7638">
        <w:rPr>
          <w:rFonts w:ascii="Book Antiqua" w:hAnsi="Book Antiqua"/>
          <w:noProof/>
          <w:color w:val="000000"/>
          <w:szCs w:val="22"/>
          <w:lang w:eastAsia="sl-SI"/>
        </w:rPr>
        <w:drawing>
          <wp:inline distT="0" distB="0" distL="0" distR="0">
            <wp:extent cx="5049786" cy="3366524"/>
            <wp:effectExtent l="0" t="0" r="0" b="0"/>
            <wp:docPr id="1" name="Slika 1" descr="D:\KARATE BACKUP\WKSADuplek\SLIKE\EURO EAST HAJDINA 2017\Šabeder\23116867_607379469386002_1005185659707992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RATE BACKUP\WKSADuplek\SLIKE\EURO EAST HAJDINA 2017\Šabeder\23116867_607379469386002_100518565970799289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71" cy="336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76C40" w:rsidRDefault="007910BD" w:rsidP="00D817F7">
      <w:pPr>
        <w:tabs>
          <w:tab w:val="left" w:pos="3073"/>
        </w:tabs>
        <w:spacing w:line="276" w:lineRule="auto"/>
        <w:jc w:val="both"/>
        <w:rPr>
          <w:rFonts w:ascii="Book Antiqua" w:hAnsi="Book Antiqua"/>
          <w:color w:val="000000"/>
          <w:szCs w:val="22"/>
          <w:lang w:eastAsia="sl-SI"/>
        </w:rPr>
      </w:pPr>
      <w:r>
        <w:rPr>
          <w:rFonts w:ascii="Book Antiqua" w:hAnsi="Book Antiqua"/>
          <w:color w:val="000000"/>
          <w:szCs w:val="22"/>
          <w:lang w:eastAsia="sl-SI"/>
        </w:rPr>
        <w:t>Jana je primer kako se z vztrajnostjo in treningi lahko marsikaj doseže, saj smo se ob njenih nastopih spominjali, kako je nekoč od</w:t>
      </w:r>
      <w:r w:rsidR="002B36E1">
        <w:rPr>
          <w:rFonts w:ascii="Book Antiqua" w:hAnsi="Book Antiqua"/>
          <w:color w:val="000000"/>
          <w:szCs w:val="22"/>
          <w:lang w:eastAsia="sl-SI"/>
        </w:rPr>
        <w:t xml:space="preserve">hajala s tekmovanj brez medalj, sedaj pa je skoraj vedno na stopničkah. </w:t>
      </w:r>
      <w:r w:rsidR="00B360B4">
        <w:rPr>
          <w:rFonts w:ascii="Book Antiqua" w:hAnsi="Book Antiqua"/>
          <w:color w:val="000000"/>
          <w:szCs w:val="22"/>
          <w:lang w:eastAsia="sl-SI"/>
        </w:rPr>
        <w:t xml:space="preserve">Tudi ostali naši tekmovalci so se odlično izkazali. </w:t>
      </w:r>
      <w:r w:rsidR="00CE4DC3">
        <w:rPr>
          <w:rFonts w:ascii="Book Antiqua" w:hAnsi="Book Antiqua"/>
          <w:color w:val="000000"/>
          <w:szCs w:val="22"/>
          <w:lang w:eastAsia="sl-SI"/>
        </w:rPr>
        <w:t xml:space="preserve">Tako je </w:t>
      </w:r>
      <w:proofErr w:type="spellStart"/>
      <w:r w:rsidR="00B360B4" w:rsidRPr="00B360B4">
        <w:rPr>
          <w:rFonts w:ascii="Book Antiqua" w:hAnsi="Book Antiqua"/>
          <w:b/>
          <w:color w:val="000000"/>
          <w:szCs w:val="22"/>
          <w:lang w:eastAsia="sl-SI"/>
        </w:rPr>
        <w:t>Hera</w:t>
      </w:r>
      <w:proofErr w:type="spellEnd"/>
      <w:r w:rsidR="00B360B4" w:rsidRPr="00B360B4">
        <w:rPr>
          <w:rFonts w:ascii="Book Antiqua" w:hAnsi="Book Antiqua"/>
          <w:b/>
          <w:color w:val="000000"/>
          <w:szCs w:val="22"/>
          <w:lang w:eastAsia="sl-SI"/>
        </w:rPr>
        <w:t xml:space="preserve"> </w:t>
      </w:r>
      <w:proofErr w:type="spellStart"/>
      <w:r w:rsidR="00B360B4" w:rsidRPr="00B360B4">
        <w:rPr>
          <w:rFonts w:ascii="Book Antiqua" w:hAnsi="Book Antiqua"/>
          <w:b/>
          <w:color w:val="000000"/>
          <w:szCs w:val="22"/>
          <w:lang w:eastAsia="sl-SI"/>
        </w:rPr>
        <w:t>Agapito</w:t>
      </w:r>
      <w:proofErr w:type="spellEnd"/>
      <w:r w:rsidR="00B360B4" w:rsidRPr="00B360B4">
        <w:rPr>
          <w:rFonts w:ascii="Book Antiqua" w:hAnsi="Book Antiqua"/>
          <w:b/>
          <w:color w:val="000000"/>
          <w:szCs w:val="22"/>
          <w:lang w:eastAsia="sl-SI"/>
        </w:rPr>
        <w:t xml:space="preserve"> Masten</w:t>
      </w:r>
      <w:r w:rsidR="00CE4DC3">
        <w:rPr>
          <w:rFonts w:ascii="Book Antiqua" w:hAnsi="Book Antiqua"/>
          <w:color w:val="000000"/>
          <w:szCs w:val="22"/>
          <w:lang w:eastAsia="sl-SI"/>
        </w:rPr>
        <w:t xml:space="preserve"> v športnih borbah dosegla 2. mesto in prav tako v </w:t>
      </w:r>
      <w:proofErr w:type="spellStart"/>
      <w:r w:rsidR="00CE4DC3">
        <w:rPr>
          <w:rFonts w:ascii="Book Antiqua" w:hAnsi="Book Antiqua"/>
          <w:color w:val="000000"/>
          <w:szCs w:val="22"/>
          <w:lang w:eastAsia="sl-SI"/>
        </w:rPr>
        <w:t>kata</w:t>
      </w:r>
      <w:proofErr w:type="spellEnd"/>
      <w:r w:rsidR="00CE4DC3">
        <w:rPr>
          <w:rFonts w:ascii="Book Antiqua" w:hAnsi="Book Antiqua"/>
          <w:color w:val="000000"/>
          <w:szCs w:val="22"/>
          <w:lang w:eastAsia="sl-SI"/>
        </w:rPr>
        <w:t xml:space="preserve"> teamu s </w:t>
      </w:r>
      <w:r w:rsidR="00CE4DC3" w:rsidRPr="003D6652">
        <w:rPr>
          <w:rFonts w:ascii="Book Antiqua" w:hAnsi="Book Antiqua"/>
          <w:b/>
          <w:color w:val="000000"/>
          <w:szCs w:val="22"/>
          <w:lang w:eastAsia="sl-SI"/>
        </w:rPr>
        <w:t>Saro</w:t>
      </w:r>
      <w:r w:rsidR="00CE4DC3">
        <w:rPr>
          <w:rFonts w:ascii="Book Antiqua" w:hAnsi="Book Antiqua"/>
          <w:color w:val="000000"/>
          <w:szCs w:val="22"/>
          <w:lang w:eastAsia="sl-SI"/>
        </w:rPr>
        <w:t xml:space="preserve"> in </w:t>
      </w:r>
      <w:r w:rsidR="00CE4DC3" w:rsidRPr="003D6652">
        <w:rPr>
          <w:rFonts w:ascii="Book Antiqua" w:hAnsi="Book Antiqua"/>
          <w:b/>
          <w:color w:val="000000"/>
          <w:szCs w:val="22"/>
          <w:lang w:eastAsia="sl-SI"/>
        </w:rPr>
        <w:t>Vito</w:t>
      </w:r>
      <w:r w:rsidR="00CE4DC3">
        <w:rPr>
          <w:rFonts w:ascii="Book Antiqua" w:hAnsi="Book Antiqua"/>
          <w:color w:val="000000"/>
          <w:szCs w:val="22"/>
          <w:lang w:eastAsia="sl-SI"/>
        </w:rPr>
        <w:t xml:space="preserve"> </w:t>
      </w:r>
      <w:r w:rsidR="00CE4DC3" w:rsidRPr="003D6652">
        <w:rPr>
          <w:rFonts w:ascii="Book Antiqua" w:hAnsi="Book Antiqua"/>
          <w:b/>
          <w:color w:val="000000"/>
          <w:szCs w:val="22"/>
          <w:lang w:eastAsia="sl-SI"/>
        </w:rPr>
        <w:t>Rojs</w:t>
      </w:r>
      <w:r w:rsidR="00CE4DC3">
        <w:rPr>
          <w:rFonts w:ascii="Book Antiqua" w:hAnsi="Book Antiqua"/>
          <w:color w:val="000000"/>
          <w:szCs w:val="22"/>
          <w:lang w:eastAsia="sl-SI"/>
        </w:rPr>
        <w:t xml:space="preserve">. </w:t>
      </w:r>
      <w:r w:rsidR="003D6652">
        <w:rPr>
          <w:rFonts w:ascii="Book Antiqua" w:hAnsi="Book Antiqua"/>
          <w:color w:val="000000"/>
          <w:szCs w:val="22"/>
          <w:lang w:eastAsia="sl-SI"/>
        </w:rPr>
        <w:t xml:space="preserve">Sara je ponovno odlično nastopila in je postala prvakinja tako v katah kot v </w:t>
      </w:r>
      <w:proofErr w:type="spellStart"/>
      <w:r w:rsidR="003D6652">
        <w:rPr>
          <w:rFonts w:ascii="Book Antiqua" w:hAnsi="Book Antiqua"/>
          <w:color w:val="000000"/>
          <w:szCs w:val="22"/>
          <w:lang w:eastAsia="sl-SI"/>
        </w:rPr>
        <w:t>kumiteju</w:t>
      </w:r>
      <w:proofErr w:type="spellEnd"/>
      <w:r w:rsidR="003D6652">
        <w:rPr>
          <w:rFonts w:ascii="Book Antiqua" w:hAnsi="Book Antiqua"/>
          <w:color w:val="000000"/>
          <w:szCs w:val="22"/>
          <w:lang w:eastAsia="sl-SI"/>
        </w:rPr>
        <w:t xml:space="preserve"> v svoji kategoriji mlajših kadetinj. </w:t>
      </w:r>
      <w:r w:rsidR="00CE61C5">
        <w:rPr>
          <w:rFonts w:ascii="Book Antiqua" w:hAnsi="Book Antiqua"/>
          <w:color w:val="000000"/>
          <w:szCs w:val="22"/>
          <w:lang w:eastAsia="sl-SI"/>
        </w:rPr>
        <w:t xml:space="preserve">Tudi </w:t>
      </w:r>
      <w:r w:rsidR="00CE61C5" w:rsidRPr="00CE61C5">
        <w:rPr>
          <w:rFonts w:ascii="Book Antiqua" w:hAnsi="Book Antiqua"/>
          <w:b/>
          <w:color w:val="000000"/>
          <w:szCs w:val="22"/>
          <w:lang w:eastAsia="sl-SI"/>
        </w:rPr>
        <w:t>Vita Rojs</w:t>
      </w:r>
      <w:r w:rsidR="00CE61C5">
        <w:rPr>
          <w:rFonts w:ascii="Book Antiqua" w:hAnsi="Book Antiqua"/>
          <w:color w:val="000000"/>
          <w:szCs w:val="22"/>
          <w:lang w:eastAsia="sl-SI"/>
        </w:rPr>
        <w:t xml:space="preserve"> je iz tekme v tekmo boljša in je v </w:t>
      </w:r>
      <w:proofErr w:type="spellStart"/>
      <w:r w:rsidR="00CE61C5">
        <w:rPr>
          <w:rFonts w:ascii="Book Antiqua" w:hAnsi="Book Antiqua"/>
          <w:color w:val="000000"/>
          <w:szCs w:val="22"/>
          <w:lang w:eastAsia="sl-SI"/>
        </w:rPr>
        <w:t>kumiteju</w:t>
      </w:r>
      <w:proofErr w:type="spellEnd"/>
      <w:r w:rsidR="00CE61C5">
        <w:rPr>
          <w:rFonts w:ascii="Book Antiqua" w:hAnsi="Book Antiqua"/>
          <w:color w:val="000000"/>
          <w:szCs w:val="22"/>
          <w:lang w:eastAsia="sl-SI"/>
        </w:rPr>
        <w:t xml:space="preserve"> zmagala. Ter v katah posamezno dosegla 3. mesto. </w:t>
      </w:r>
      <w:r w:rsidR="008D195F" w:rsidRPr="00F243C9">
        <w:rPr>
          <w:rFonts w:ascii="Book Antiqua" w:hAnsi="Book Antiqua"/>
          <w:b/>
          <w:color w:val="000000"/>
          <w:szCs w:val="22"/>
          <w:lang w:eastAsia="sl-SI"/>
        </w:rPr>
        <w:t xml:space="preserve">Benjamin </w:t>
      </w:r>
      <w:proofErr w:type="spellStart"/>
      <w:r w:rsidR="008D195F" w:rsidRPr="00F243C9">
        <w:rPr>
          <w:rFonts w:ascii="Book Antiqua" w:hAnsi="Book Antiqua"/>
          <w:b/>
          <w:color w:val="000000"/>
          <w:szCs w:val="22"/>
          <w:lang w:eastAsia="sl-SI"/>
        </w:rPr>
        <w:t>Krasniči</w:t>
      </w:r>
      <w:proofErr w:type="spellEnd"/>
      <w:r w:rsidR="008D195F">
        <w:rPr>
          <w:rFonts w:ascii="Book Antiqua" w:hAnsi="Book Antiqua"/>
          <w:color w:val="000000"/>
          <w:szCs w:val="22"/>
          <w:lang w:eastAsia="sl-SI"/>
        </w:rPr>
        <w:t xml:space="preserve"> je imel v katah preveč konkurence za </w:t>
      </w:r>
      <w:r w:rsidR="008D195F">
        <w:rPr>
          <w:rFonts w:ascii="Book Antiqua" w:hAnsi="Book Antiqua"/>
          <w:color w:val="000000"/>
          <w:szCs w:val="22"/>
          <w:lang w:eastAsia="sl-SI"/>
        </w:rPr>
        <w:lastRenderedPageBreak/>
        <w:t xml:space="preserve">vidnejši dosežek, a je v borbah, kljub prvem nastopu odlično nastopil, </w:t>
      </w:r>
      <w:r w:rsidR="008D195F" w:rsidRPr="00246756">
        <w:rPr>
          <w:rFonts w:ascii="Book Antiqua" w:hAnsi="Book Antiqua"/>
          <w:color w:val="000000"/>
          <w:szCs w:val="22"/>
          <w:lang w:eastAsia="sl-SI"/>
        </w:rPr>
        <w:t xml:space="preserve">ter </w:t>
      </w:r>
      <w:r w:rsidR="00682F65">
        <w:rPr>
          <w:rFonts w:ascii="Book Antiqua" w:hAnsi="Book Antiqua"/>
          <w:color w:val="000000"/>
          <w:szCs w:val="22"/>
          <w:lang w:eastAsia="sl-SI"/>
        </w:rPr>
        <w:t>osvojil 3. mesto</w:t>
      </w:r>
      <w:r w:rsidR="008D195F" w:rsidRPr="00246756">
        <w:rPr>
          <w:rFonts w:ascii="Book Antiqua" w:hAnsi="Book Antiqua"/>
          <w:color w:val="000000"/>
          <w:szCs w:val="22"/>
          <w:lang w:eastAsia="sl-SI"/>
        </w:rPr>
        <w:t>.</w:t>
      </w:r>
      <w:r w:rsidR="008D195F">
        <w:rPr>
          <w:rFonts w:ascii="Book Antiqua" w:hAnsi="Book Antiqua"/>
          <w:color w:val="000000"/>
          <w:szCs w:val="22"/>
          <w:lang w:eastAsia="sl-SI"/>
        </w:rPr>
        <w:t xml:space="preserve"> </w:t>
      </w:r>
      <w:r w:rsidR="00831EF0" w:rsidRPr="00897370">
        <w:rPr>
          <w:rFonts w:ascii="Book Antiqua" w:hAnsi="Book Antiqua"/>
          <w:b/>
          <w:color w:val="000000"/>
          <w:szCs w:val="22"/>
          <w:lang w:eastAsia="sl-SI"/>
        </w:rPr>
        <w:t xml:space="preserve">Lana </w:t>
      </w:r>
      <w:proofErr w:type="spellStart"/>
      <w:r w:rsidR="00831EF0" w:rsidRPr="00897370">
        <w:rPr>
          <w:rFonts w:ascii="Book Antiqua" w:hAnsi="Book Antiqua"/>
          <w:b/>
          <w:color w:val="000000"/>
          <w:szCs w:val="22"/>
          <w:lang w:eastAsia="sl-SI"/>
        </w:rPr>
        <w:t>Žugman</w:t>
      </w:r>
      <w:proofErr w:type="spellEnd"/>
      <w:r w:rsidR="00831EF0">
        <w:rPr>
          <w:rFonts w:ascii="Book Antiqua" w:hAnsi="Book Antiqua"/>
          <w:color w:val="000000"/>
          <w:szCs w:val="22"/>
          <w:lang w:eastAsia="sl-SI"/>
        </w:rPr>
        <w:t xml:space="preserve"> je tokrat nastopila v borbah posamezno in prav tako v katah </w:t>
      </w:r>
      <w:r w:rsidR="00943920">
        <w:rPr>
          <w:rFonts w:ascii="Book Antiqua" w:hAnsi="Book Antiqua"/>
          <w:color w:val="000000"/>
          <w:szCs w:val="22"/>
          <w:lang w:eastAsia="sl-SI"/>
        </w:rPr>
        <w:t>in brez konkurence</w:t>
      </w:r>
      <w:r w:rsidR="00831EF0">
        <w:rPr>
          <w:rFonts w:ascii="Book Antiqua" w:hAnsi="Book Antiqua"/>
          <w:color w:val="000000"/>
          <w:szCs w:val="22"/>
          <w:lang w:eastAsia="sl-SI"/>
        </w:rPr>
        <w:t xml:space="preserve"> zmagala v obeh disciplinah. </w:t>
      </w:r>
      <w:proofErr w:type="spellStart"/>
      <w:r w:rsidR="00897370" w:rsidRPr="00897370">
        <w:rPr>
          <w:rFonts w:ascii="Book Antiqua" w:hAnsi="Book Antiqua"/>
          <w:b/>
          <w:color w:val="000000"/>
          <w:szCs w:val="22"/>
          <w:lang w:eastAsia="sl-SI"/>
        </w:rPr>
        <w:t>Amadejem</w:t>
      </w:r>
      <w:proofErr w:type="spellEnd"/>
      <w:r w:rsidR="00897370" w:rsidRPr="00897370">
        <w:rPr>
          <w:rFonts w:ascii="Book Antiqua" w:hAnsi="Book Antiqua"/>
          <w:b/>
          <w:color w:val="000000"/>
          <w:szCs w:val="22"/>
          <w:lang w:eastAsia="sl-SI"/>
        </w:rPr>
        <w:t xml:space="preserve"> Želj</w:t>
      </w:r>
      <w:r w:rsidR="00897370">
        <w:rPr>
          <w:rFonts w:ascii="Book Antiqua" w:hAnsi="Book Antiqua"/>
          <w:color w:val="000000"/>
          <w:szCs w:val="22"/>
          <w:lang w:eastAsia="sl-SI"/>
        </w:rPr>
        <w:t xml:space="preserve"> je </w:t>
      </w:r>
      <w:r w:rsidR="00AF01C3">
        <w:rPr>
          <w:rFonts w:ascii="Book Antiqua" w:hAnsi="Book Antiqua"/>
          <w:color w:val="000000"/>
          <w:szCs w:val="22"/>
          <w:lang w:eastAsia="sl-SI"/>
        </w:rPr>
        <w:t xml:space="preserve">nastopil samo v </w:t>
      </w:r>
      <w:proofErr w:type="spellStart"/>
      <w:r w:rsidR="00AF01C3">
        <w:rPr>
          <w:rFonts w:ascii="Book Antiqua" w:hAnsi="Book Antiqua"/>
          <w:color w:val="000000"/>
          <w:szCs w:val="22"/>
          <w:lang w:eastAsia="sl-SI"/>
        </w:rPr>
        <w:t>kumiteju</w:t>
      </w:r>
      <w:proofErr w:type="spellEnd"/>
      <w:r w:rsidR="00AF01C3">
        <w:rPr>
          <w:rFonts w:ascii="Book Antiqua" w:hAnsi="Book Antiqua"/>
          <w:color w:val="000000"/>
          <w:szCs w:val="22"/>
          <w:lang w:eastAsia="sl-SI"/>
        </w:rPr>
        <w:t xml:space="preserve"> in dosegel svojo prvo</w:t>
      </w:r>
      <w:r w:rsidR="00E82601">
        <w:rPr>
          <w:rFonts w:ascii="Book Antiqua" w:hAnsi="Book Antiqua"/>
          <w:color w:val="000000"/>
          <w:szCs w:val="22"/>
          <w:lang w:eastAsia="sl-SI"/>
        </w:rPr>
        <w:t xml:space="preserve"> medaljo na karate tekmovanjih. </w:t>
      </w:r>
      <w:r w:rsidR="009E6F61">
        <w:rPr>
          <w:rFonts w:ascii="Book Antiqua" w:hAnsi="Book Antiqua"/>
          <w:color w:val="000000"/>
          <w:szCs w:val="22"/>
          <w:lang w:eastAsia="sl-SI"/>
        </w:rPr>
        <w:t xml:space="preserve">Po daljšem premoru je nastopil tudi </w:t>
      </w:r>
      <w:r w:rsidR="009E6F61" w:rsidRPr="009E6F61">
        <w:rPr>
          <w:rFonts w:ascii="Book Antiqua" w:hAnsi="Book Antiqua"/>
          <w:b/>
          <w:color w:val="000000"/>
          <w:szCs w:val="22"/>
          <w:lang w:eastAsia="sl-SI"/>
        </w:rPr>
        <w:t>Miha Majer</w:t>
      </w:r>
      <w:r w:rsidR="00650BAB">
        <w:rPr>
          <w:rFonts w:ascii="Book Antiqua" w:hAnsi="Book Antiqua"/>
          <w:color w:val="000000"/>
          <w:szCs w:val="22"/>
          <w:lang w:eastAsia="sl-SI"/>
        </w:rPr>
        <w:t xml:space="preserve">, ki je pokazal, da je še vedno v pravi formi in </w:t>
      </w:r>
      <w:r w:rsidR="007308D5">
        <w:rPr>
          <w:rFonts w:ascii="Book Antiqua" w:hAnsi="Book Antiqua"/>
          <w:color w:val="000000"/>
          <w:szCs w:val="22"/>
          <w:lang w:eastAsia="sl-SI"/>
        </w:rPr>
        <w:t>bil srebrni.</w:t>
      </w:r>
    </w:p>
    <w:p w:rsidR="00AA7638" w:rsidRDefault="000821F5" w:rsidP="00D817F7">
      <w:pPr>
        <w:tabs>
          <w:tab w:val="left" w:pos="3073"/>
        </w:tabs>
        <w:spacing w:line="276" w:lineRule="auto"/>
        <w:jc w:val="both"/>
        <w:rPr>
          <w:rFonts w:ascii="Book Antiqua" w:hAnsi="Book Antiqua"/>
          <w:color w:val="000000"/>
          <w:szCs w:val="22"/>
          <w:lang w:eastAsia="sl-SI"/>
        </w:rPr>
      </w:pPr>
      <w:r w:rsidRPr="000821F5">
        <w:rPr>
          <w:rFonts w:ascii="Book Antiqua" w:hAnsi="Book Antiqua"/>
          <w:noProof/>
          <w:color w:val="000000"/>
          <w:szCs w:val="22"/>
          <w:lang w:eastAsia="sl-SI"/>
        </w:rPr>
        <w:drawing>
          <wp:inline distT="0" distB="0" distL="0" distR="0">
            <wp:extent cx="3768218" cy="2825309"/>
            <wp:effectExtent l="0" t="0" r="0" b="0"/>
            <wp:docPr id="3" name="Slika 3" descr="D:\KARATE BACKUP\WKSADuplek\SLIKE\EURO EAST HAJDINA 2017\IMG_20171028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RATE BACKUP\WKSADuplek\SLIKE\EURO EAST HAJDINA 2017\IMG_20171028_1008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50" cy="282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638" w:rsidRDefault="00AA7638" w:rsidP="00AA7638">
      <w:pPr>
        <w:tabs>
          <w:tab w:val="left" w:pos="3073"/>
        </w:tabs>
        <w:spacing w:line="276" w:lineRule="auto"/>
        <w:jc w:val="center"/>
        <w:rPr>
          <w:rFonts w:ascii="Book Antiqua" w:hAnsi="Book Antiqua"/>
          <w:color w:val="000000"/>
          <w:szCs w:val="22"/>
          <w:lang w:eastAsia="sl-SI"/>
        </w:rPr>
      </w:pPr>
      <w:r w:rsidRPr="00AA7638">
        <w:rPr>
          <w:rFonts w:ascii="Book Antiqua" w:hAnsi="Book Antiqua"/>
          <w:noProof/>
          <w:color w:val="000000"/>
          <w:szCs w:val="22"/>
          <w:lang w:eastAsia="sl-SI"/>
        </w:rPr>
        <w:drawing>
          <wp:inline distT="0" distB="0" distL="0" distR="0">
            <wp:extent cx="3940488" cy="2954472"/>
            <wp:effectExtent l="0" t="0" r="0" b="0"/>
            <wp:docPr id="2" name="Slika 2" descr="D:\KARATE BACKUP\WKSADuplek\SLIKE\EURO EAST HAJDINA 2017\IMG_20171028_1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RATE BACKUP\WKSADuplek\SLIKE\EURO EAST HAJDINA 2017\IMG_20171028_140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47" cy="295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6F6" w:rsidRDefault="00733DDF" w:rsidP="00204DC7">
      <w:pPr>
        <w:spacing w:line="276" w:lineRule="auto"/>
        <w:jc w:val="both"/>
      </w:pPr>
      <w:r>
        <w:rPr>
          <w:rFonts w:ascii="Book Antiqua" w:hAnsi="Book Antiqua"/>
          <w:color w:val="000000"/>
          <w:szCs w:val="22"/>
          <w:lang w:eastAsia="sl-SI"/>
        </w:rPr>
        <w:t xml:space="preserve">Čestitamo vsem našim za </w:t>
      </w:r>
      <w:r w:rsidR="00495A1F">
        <w:rPr>
          <w:rFonts w:ascii="Book Antiqua" w:hAnsi="Book Antiqua"/>
          <w:color w:val="000000"/>
          <w:szCs w:val="22"/>
          <w:lang w:eastAsia="sl-SI"/>
        </w:rPr>
        <w:t>neverjeten dosežek</w:t>
      </w:r>
      <w:r>
        <w:rPr>
          <w:rFonts w:ascii="Book Antiqua" w:hAnsi="Book Antiqua"/>
          <w:color w:val="000000"/>
          <w:szCs w:val="22"/>
          <w:lang w:eastAsia="sl-SI"/>
        </w:rPr>
        <w:t>!</w:t>
      </w:r>
    </w:p>
    <w:p w:rsidR="00374160" w:rsidRDefault="00B73EF5" w:rsidP="00204625">
      <w:pPr>
        <w:ind w:left="6480" w:firstLine="720"/>
        <w:jc w:val="both"/>
        <w:rPr>
          <w:rFonts w:asciiTheme="majorHAnsi" w:hAnsiTheme="majorHAnsi"/>
          <w:color w:val="000000"/>
          <w:szCs w:val="22"/>
          <w:lang w:eastAsia="sl-SI"/>
        </w:rPr>
      </w:pPr>
      <w:r w:rsidRPr="000A1BBA">
        <w:t xml:space="preserve">Pripravil: </w:t>
      </w:r>
      <w:r>
        <w:t>Matej Verbošt</w:t>
      </w:r>
    </w:p>
    <w:p w:rsidR="007511AD" w:rsidRPr="00204DC7" w:rsidRDefault="00204625" w:rsidP="00204DC7">
      <w:pPr>
        <w:jc w:val="both"/>
        <w:rPr>
          <w:rFonts w:asciiTheme="majorHAnsi" w:hAnsiTheme="majorHAnsi"/>
          <w:color w:val="000000"/>
          <w:szCs w:val="22"/>
          <w:lang w:eastAsia="sl-SI"/>
        </w:rPr>
      </w:pPr>
      <w:r>
        <w:rPr>
          <w:rFonts w:ascii="Calibri" w:hAnsi="Calibri" w:cs="Calibri"/>
          <w:noProof/>
          <w:color w:val="000000"/>
          <w:lang w:eastAsia="sl-SI"/>
        </w:rPr>
        <w:drawing>
          <wp:anchor distT="0" distB="0" distL="114300" distR="114300" simplePos="0" relativeHeight="251655680" behindDoc="1" locked="0" layoutInCell="1" allowOverlap="1" wp14:anchorId="2D721559" wp14:editId="0CA9B274">
            <wp:simplePos x="0" y="0"/>
            <wp:positionH relativeFrom="column">
              <wp:posOffset>4568140</wp:posOffset>
            </wp:positionH>
            <wp:positionV relativeFrom="paragraph">
              <wp:posOffset>128346</wp:posOffset>
            </wp:positionV>
            <wp:extent cx="1485900" cy="641350"/>
            <wp:effectExtent l="0" t="0" r="0" b="0"/>
            <wp:wrapTight wrapText="bothSides">
              <wp:wrapPolygon edited="0">
                <wp:start x="1108" y="0"/>
                <wp:lineTo x="554" y="1925"/>
                <wp:lineTo x="277" y="7699"/>
                <wp:lineTo x="277" y="19889"/>
                <wp:lineTo x="13015" y="19889"/>
                <wp:lineTo x="13292" y="14756"/>
                <wp:lineTo x="12185" y="11549"/>
                <wp:lineTo x="16892" y="10265"/>
                <wp:lineTo x="21046" y="6416"/>
                <wp:lineTo x="20769" y="0"/>
                <wp:lineTo x="1108" y="0"/>
              </wp:wrapPolygon>
            </wp:wrapTight>
            <wp:docPr id="16" name="Slika 16" descr="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73">
        <w:t xml:space="preserve">                                                  </w:t>
      </w:r>
    </w:p>
    <w:sectPr w:rsidR="007511AD" w:rsidRPr="00204DC7" w:rsidSect="00994DC4">
      <w:headerReference w:type="default" r:id="rId13"/>
      <w:footerReference w:type="default" r:id="rId14"/>
      <w:pgSz w:w="11900" w:h="16840"/>
      <w:pgMar w:top="2356" w:right="966" w:bottom="1562" w:left="85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0C3" w:rsidRDefault="00FE50C3" w:rsidP="00994DC4">
      <w:r>
        <w:separator/>
      </w:r>
    </w:p>
  </w:endnote>
  <w:endnote w:type="continuationSeparator" w:id="0">
    <w:p w:rsidR="00FE50C3" w:rsidRDefault="00FE50C3" w:rsidP="0099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8261"/>
      <w:docPartObj>
        <w:docPartGallery w:val="Page Numbers (Bottom of Page)"/>
        <w:docPartUnique/>
      </w:docPartObj>
    </w:sdtPr>
    <w:sdtEndPr/>
    <w:sdtContent>
      <w:p w:rsidR="00965708" w:rsidRDefault="00C93F30" w:rsidP="00965708">
        <w:pPr>
          <w:pStyle w:val="Noga"/>
          <w:pBdr>
            <w:bottom w:val="single" w:sz="12" w:space="1" w:color="auto"/>
          </w:pBdr>
        </w:pPr>
        <w:r>
          <w:rPr>
            <w:noProof/>
            <w:lang w:eastAsia="sl-SI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-2608580</wp:posOffset>
              </wp:positionV>
              <wp:extent cx="7099935" cy="2785745"/>
              <wp:effectExtent l="19050" t="0" r="5715" b="0"/>
              <wp:wrapNone/>
              <wp:docPr id="15" name="Slika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99935" cy="278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A27301" w:rsidRDefault="00A27301" w:rsidP="00A27301">
        <w:pPr>
          <w:pStyle w:val="Noga"/>
          <w:rPr>
            <w:sz w:val="16"/>
            <w:szCs w:val="16"/>
          </w:rPr>
        </w:pPr>
        <w:proofErr w:type="spellStart"/>
        <w:r w:rsidRPr="00A96190">
          <w:rPr>
            <w:sz w:val="16"/>
            <w:szCs w:val="16"/>
          </w:rPr>
          <w:t>World</w:t>
        </w:r>
        <w:proofErr w:type="spellEnd"/>
        <w:r w:rsidRPr="00A96190">
          <w:rPr>
            <w:sz w:val="16"/>
            <w:szCs w:val="16"/>
          </w:rPr>
          <w:t xml:space="preserve"> Karate-do </w:t>
        </w:r>
        <w:proofErr w:type="spellStart"/>
        <w:r w:rsidRPr="00A96190">
          <w:rPr>
            <w:sz w:val="16"/>
            <w:szCs w:val="16"/>
          </w:rPr>
          <w:t>Shotokan</w:t>
        </w:r>
        <w:proofErr w:type="spellEnd"/>
        <w:r w:rsidRPr="00A96190">
          <w:rPr>
            <w:sz w:val="16"/>
            <w:szCs w:val="16"/>
          </w:rPr>
          <w:t xml:space="preserve"> </w:t>
        </w:r>
        <w:proofErr w:type="spellStart"/>
        <w:r w:rsidRPr="00A96190">
          <w:rPr>
            <w:sz w:val="16"/>
            <w:szCs w:val="16"/>
          </w:rPr>
          <w:t>Academy</w:t>
        </w:r>
        <w:proofErr w:type="spellEnd"/>
        <w:r w:rsidRPr="00A96190">
          <w:rPr>
            <w:sz w:val="16"/>
            <w:szCs w:val="16"/>
          </w:rPr>
          <w:t xml:space="preserve"> Duplek, Cesta k Dravi 6, 2241 Spodnji Duplek</w:t>
        </w:r>
      </w:p>
      <w:p w:rsidR="00A27301" w:rsidRDefault="00A27301" w:rsidP="00A27301">
        <w:pPr>
          <w:pStyle w:val="Noga"/>
          <w:rPr>
            <w:sz w:val="16"/>
            <w:szCs w:val="16"/>
          </w:rPr>
        </w:pPr>
        <w:r w:rsidRPr="00A96190">
          <w:rPr>
            <w:sz w:val="16"/>
            <w:szCs w:val="16"/>
          </w:rPr>
          <w:t>Davčna št.:69208298, TRR.:SI56045150001663185, Matična št.:4018761</w:t>
        </w:r>
      </w:p>
      <w:p w:rsidR="00965708" w:rsidRDefault="00FE50C3" w:rsidP="00A27301">
        <w:pPr>
          <w:pStyle w:val="Nog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0C3" w:rsidRDefault="00FE50C3" w:rsidP="00994DC4">
      <w:r>
        <w:separator/>
      </w:r>
    </w:p>
  </w:footnote>
  <w:footnote w:type="continuationSeparator" w:id="0">
    <w:p w:rsidR="00FE50C3" w:rsidRDefault="00FE50C3" w:rsidP="00994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207" w:rsidRPr="00DC4055" w:rsidRDefault="00986B0F" w:rsidP="000C3207">
    <w:pPr>
      <w:tabs>
        <w:tab w:val="center" w:pos="4536"/>
        <w:tab w:val="right" w:pos="9072"/>
      </w:tabs>
      <w:rPr>
        <w:rFonts w:ascii="Comic Sans MS" w:hAnsi="Comic Sans MS"/>
        <w:bCs/>
        <w:szCs w:val="20"/>
      </w:rPr>
    </w:pP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2505710</wp:posOffset>
          </wp:positionH>
          <wp:positionV relativeFrom="paragraph">
            <wp:posOffset>-173990</wp:posOffset>
          </wp:positionV>
          <wp:extent cx="636270" cy="732790"/>
          <wp:effectExtent l="19050" t="0" r="0" b="0"/>
          <wp:wrapTight wrapText="bothSides">
            <wp:wrapPolygon edited="0">
              <wp:start x="-647" y="0"/>
              <wp:lineTo x="-647" y="20776"/>
              <wp:lineTo x="21341" y="20776"/>
              <wp:lineTo x="21341" y="0"/>
              <wp:lineTo x="-647" y="0"/>
            </wp:wrapPolygon>
          </wp:wrapTight>
          <wp:docPr id="11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732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3F30">
      <w:rPr>
        <w:noProof/>
        <w:lang w:eastAsia="sl-SI"/>
      </w:rPr>
      <w:drawing>
        <wp:anchor distT="0" distB="0" distL="114300" distR="114300" simplePos="0" relativeHeight="251665919" behindDoc="1" locked="0" layoutInCell="1" allowOverlap="1">
          <wp:simplePos x="0" y="0"/>
          <wp:positionH relativeFrom="column">
            <wp:posOffset>3817117</wp:posOffset>
          </wp:positionH>
          <wp:positionV relativeFrom="paragraph">
            <wp:posOffset>-328810</wp:posOffset>
          </wp:positionV>
          <wp:extent cx="2819040" cy="1207698"/>
          <wp:effectExtent l="19050" t="0" r="360" b="0"/>
          <wp:wrapNone/>
          <wp:docPr id="1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040" cy="12076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3714750</wp:posOffset>
          </wp:positionH>
          <wp:positionV relativeFrom="paragraph">
            <wp:posOffset>-173355</wp:posOffset>
          </wp:positionV>
          <wp:extent cx="733425" cy="733425"/>
          <wp:effectExtent l="19050" t="0" r="9525" b="0"/>
          <wp:wrapTight wrapText="bothSides">
            <wp:wrapPolygon edited="0">
              <wp:start x="-561" y="0"/>
              <wp:lineTo x="-561" y="21319"/>
              <wp:lineTo x="21881" y="21319"/>
              <wp:lineTo x="21881" y="0"/>
              <wp:lineTo x="-561" y="0"/>
            </wp:wrapPolygon>
          </wp:wrapTight>
          <wp:docPr id="13" name="Slika 3" descr="BARCODE WKSA DUPLEK 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BARCODE WKSA DUPLEK S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>
      <w:rPr>
        <w:noProof/>
        <w:lang w:eastAsia="sl-S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-264160</wp:posOffset>
          </wp:positionV>
          <wp:extent cx="939800" cy="1066800"/>
          <wp:effectExtent l="19050" t="0" r="0" b="0"/>
          <wp:wrapTight wrapText="bothSides">
            <wp:wrapPolygon edited="0">
              <wp:start x="-438" y="0"/>
              <wp:lineTo x="-438" y="21214"/>
              <wp:lineTo x="21454" y="21214"/>
              <wp:lineTo x="21454" y="0"/>
              <wp:lineTo x="-438" y="0"/>
            </wp:wrapPolygon>
          </wp:wrapTight>
          <wp:docPr id="1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207" w:rsidRPr="00DC4055">
      <w:rPr>
        <w:rFonts w:ascii="Comic Sans MS" w:hAnsi="Comic Sans MS"/>
        <w:bCs/>
        <w:szCs w:val="20"/>
      </w:rPr>
      <w:t xml:space="preserve">     </w:t>
    </w:r>
    <w:r w:rsidR="000C3207">
      <w:rPr>
        <w:rFonts w:ascii="Comic Sans MS" w:hAnsi="Comic Sans MS"/>
        <w:bCs/>
        <w:szCs w:val="20"/>
      </w:rPr>
      <w:t xml:space="preserve">         </w:t>
    </w:r>
    <w:r w:rsidR="000C3207" w:rsidRPr="00DC4055">
      <w:rPr>
        <w:rFonts w:ascii="Comic Sans MS" w:hAnsi="Comic Sans MS"/>
        <w:bCs/>
        <w:szCs w:val="20"/>
      </w:rPr>
      <w:t>WORLD KARATE-DO</w:t>
    </w:r>
    <w:r w:rsidR="000C3207" w:rsidRPr="00DC4055">
      <w:rPr>
        <w:rFonts w:ascii="Comic Sans MS" w:hAnsi="Comic Sans MS"/>
        <w:sz w:val="20"/>
        <w:szCs w:val="20"/>
      </w:rPr>
      <w:t xml:space="preserve">                                  </w:t>
    </w:r>
    <w:r w:rsidR="000C3207">
      <w:rPr>
        <w:rFonts w:ascii="Comic Sans MS" w:hAnsi="Comic Sans MS"/>
        <w:sz w:val="20"/>
        <w:szCs w:val="20"/>
      </w:rPr>
      <w:t xml:space="preserve">                               </w:t>
    </w:r>
    <w:r w:rsidR="000C3207" w:rsidRPr="00DC4055">
      <w:rPr>
        <w:rFonts w:ascii="Comic Sans MS" w:hAnsi="Comic Sans MS"/>
        <w:bCs/>
        <w:sz w:val="20"/>
        <w:szCs w:val="20"/>
      </w:rPr>
      <w:t>e-</w:t>
    </w:r>
    <w:r w:rsidR="000C3207">
      <w:rPr>
        <w:rFonts w:ascii="Comic Sans MS" w:hAnsi="Comic Sans MS"/>
        <w:bCs/>
        <w:sz w:val="20"/>
        <w:szCs w:val="20"/>
      </w:rPr>
      <w:t>m</w:t>
    </w:r>
    <w:r w:rsidR="000C3207" w:rsidRPr="00DC4055">
      <w:rPr>
        <w:rFonts w:ascii="Comic Sans MS" w:hAnsi="Comic Sans MS"/>
        <w:bCs/>
        <w:sz w:val="20"/>
        <w:szCs w:val="20"/>
      </w:rPr>
      <w:t>ail:</w:t>
    </w:r>
    <w:hyperlink r:id="rId5" w:history="1">
      <w:r w:rsidR="000C3207" w:rsidRPr="00DC4055">
        <w:rPr>
          <w:rFonts w:ascii="Comic Sans MS" w:hAnsi="Comic Sans MS"/>
          <w:color w:val="0000FF"/>
          <w:sz w:val="20"/>
          <w:szCs w:val="20"/>
          <w:u w:val="single"/>
        </w:rPr>
        <w:t>wksaduplek@gmail.com</w:t>
      </w:r>
    </w:hyperlink>
  </w:p>
  <w:p w:rsidR="000C3207" w:rsidRPr="00DC4055" w:rsidRDefault="000C3207" w:rsidP="000C3207">
    <w:pPr>
      <w:tabs>
        <w:tab w:val="center" w:pos="4536"/>
        <w:tab w:val="right" w:pos="9072"/>
      </w:tabs>
      <w:rPr>
        <w:rFonts w:ascii="Comic Sans MS" w:hAnsi="Comic Sans MS"/>
        <w:i/>
        <w:sz w:val="20"/>
        <w:szCs w:val="20"/>
      </w:rPr>
    </w:pPr>
    <w:r w:rsidRPr="00DC4055">
      <w:rPr>
        <w:rFonts w:ascii="Comic Sans MS" w:hAnsi="Comic Sans MS"/>
        <w:bCs/>
        <w:szCs w:val="20"/>
      </w:rPr>
      <w:t xml:space="preserve">    </w:t>
    </w:r>
    <w:r>
      <w:rPr>
        <w:rFonts w:ascii="Comic Sans MS" w:hAnsi="Comic Sans MS"/>
        <w:bCs/>
        <w:szCs w:val="20"/>
      </w:rPr>
      <w:t xml:space="preserve">        </w:t>
    </w:r>
    <w:r w:rsidRPr="00DC4055">
      <w:rPr>
        <w:rFonts w:ascii="Comic Sans MS" w:hAnsi="Comic Sans MS"/>
        <w:bCs/>
        <w:szCs w:val="20"/>
      </w:rPr>
      <w:t xml:space="preserve"> </w:t>
    </w:r>
    <w:r>
      <w:rPr>
        <w:rFonts w:ascii="Comic Sans MS" w:hAnsi="Comic Sans MS"/>
        <w:bCs/>
        <w:szCs w:val="20"/>
      </w:rPr>
      <w:t xml:space="preserve"> </w:t>
    </w:r>
    <w:r w:rsidRPr="00DC4055">
      <w:rPr>
        <w:rFonts w:ascii="Comic Sans MS" w:hAnsi="Comic Sans MS"/>
        <w:bCs/>
        <w:szCs w:val="20"/>
      </w:rPr>
      <w:t xml:space="preserve">SHOTOKAN ACADEMY                                            </w:t>
    </w:r>
    <w:r>
      <w:rPr>
        <w:rFonts w:ascii="Comic Sans MS" w:hAnsi="Comic Sans MS"/>
        <w:bCs/>
        <w:szCs w:val="20"/>
      </w:rPr>
      <w:t xml:space="preserve">      </w:t>
    </w:r>
    <w:r w:rsidRPr="000C3207">
      <w:rPr>
        <w:rFonts w:ascii="Comic Sans MS" w:hAnsi="Comic Sans MS"/>
        <w:i/>
        <w:color w:val="0000FF"/>
        <w:sz w:val="20"/>
        <w:szCs w:val="20"/>
        <w:u w:val="single"/>
      </w:rPr>
      <w:t>http:</w:t>
    </w:r>
    <w:hyperlink r:id="rId6" w:history="1">
      <w:r w:rsidRPr="00DC4055">
        <w:rPr>
          <w:rFonts w:ascii="Comic Sans MS" w:hAnsi="Comic Sans MS"/>
          <w:i/>
          <w:color w:val="0000FF"/>
          <w:sz w:val="20"/>
          <w:szCs w:val="20"/>
          <w:u w:val="single"/>
        </w:rPr>
        <w:t>//www.wksaduplek.si</w:t>
      </w:r>
    </w:hyperlink>
    <w:r>
      <w:t xml:space="preserve"> </w:t>
    </w:r>
  </w:p>
  <w:p w:rsidR="000C3207" w:rsidRPr="00DC4055" w:rsidRDefault="000C3207" w:rsidP="000C3207">
    <w:pPr>
      <w:tabs>
        <w:tab w:val="center" w:pos="4536"/>
        <w:tab w:val="right" w:pos="9072"/>
      </w:tabs>
      <w:rPr>
        <w:rFonts w:ascii="Comic Sans MS" w:hAnsi="Comic Sans MS"/>
        <w:i/>
        <w:sz w:val="20"/>
        <w:szCs w:val="20"/>
      </w:rPr>
    </w:pPr>
    <w:r w:rsidRPr="00DC4055">
      <w:rPr>
        <w:rFonts w:ascii="Comic Sans MS" w:hAnsi="Comic Sans MS"/>
        <w:i/>
        <w:sz w:val="20"/>
        <w:szCs w:val="20"/>
      </w:rPr>
      <w:t xml:space="preserve">    </w:t>
    </w:r>
    <w:r>
      <w:rPr>
        <w:rFonts w:ascii="Comic Sans MS" w:hAnsi="Comic Sans MS"/>
        <w:i/>
        <w:sz w:val="20"/>
        <w:szCs w:val="20"/>
      </w:rPr>
      <w:t xml:space="preserve">      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>
      <w:rPr>
        <w:rFonts w:ascii="Comic Sans MS" w:hAnsi="Comic Sans MS"/>
        <w:i/>
        <w:sz w:val="20"/>
        <w:szCs w:val="20"/>
      </w:rPr>
      <w:t xml:space="preserve"> </w:t>
    </w:r>
    <w:r w:rsidRPr="00DC4055">
      <w:rPr>
        <w:rFonts w:ascii="Comic Sans MS" w:hAnsi="Comic Sans MS"/>
        <w:i/>
        <w:sz w:val="20"/>
        <w:szCs w:val="20"/>
      </w:rPr>
      <w:t xml:space="preserve"> Cesta k Dravi 6                                                  </w:t>
    </w:r>
    <w:r>
      <w:rPr>
        <w:rFonts w:ascii="Comic Sans MS" w:hAnsi="Comic Sans MS"/>
        <w:i/>
        <w:sz w:val="20"/>
        <w:szCs w:val="20"/>
      </w:rPr>
      <w:t xml:space="preserve">                               </w:t>
    </w:r>
    <w:r w:rsidRPr="00DC4055">
      <w:rPr>
        <w:rFonts w:ascii="Comic Sans MS" w:hAnsi="Comic Sans MS"/>
        <w:sz w:val="18"/>
        <w:szCs w:val="18"/>
      </w:rPr>
      <w:t>GSM: ++386 31 658 267</w:t>
    </w:r>
    <w:r w:rsidRPr="00DC4055">
      <w:rPr>
        <w:rFonts w:ascii="Comic Sans MS" w:hAnsi="Comic Sans MS"/>
        <w:b/>
        <w:sz w:val="16"/>
        <w:szCs w:val="16"/>
      </w:rPr>
      <w:t xml:space="preserve"> </w:t>
    </w:r>
    <w:r w:rsidRPr="00DC4055">
      <w:rPr>
        <w:rFonts w:ascii="Comic Sans MS" w:hAnsi="Comic Sans MS"/>
        <w:b/>
        <w:sz w:val="20"/>
        <w:szCs w:val="20"/>
      </w:rPr>
      <w:t xml:space="preserve">                                           </w:t>
    </w:r>
  </w:p>
  <w:p w:rsidR="000C3207" w:rsidRPr="00C94FF8" w:rsidRDefault="000C3207" w:rsidP="000C3207">
    <w:pPr>
      <w:tabs>
        <w:tab w:val="center" w:pos="4536"/>
        <w:tab w:val="right" w:pos="9072"/>
      </w:tabs>
      <w:rPr>
        <w:sz w:val="20"/>
        <w:szCs w:val="20"/>
      </w:rPr>
    </w:pPr>
    <w:r w:rsidRPr="00DC4055">
      <w:rPr>
        <w:rFonts w:ascii="Comic Sans MS" w:hAnsi="Comic Sans MS"/>
        <w:i/>
        <w:sz w:val="20"/>
        <w:szCs w:val="20"/>
      </w:rPr>
      <w:t xml:space="preserve">    </w:t>
    </w:r>
    <w:r>
      <w:rPr>
        <w:rFonts w:ascii="Comic Sans MS" w:hAnsi="Comic Sans MS"/>
        <w:i/>
        <w:sz w:val="20"/>
        <w:szCs w:val="20"/>
      </w:rPr>
      <w:t xml:space="preserve">   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>
      <w:rPr>
        <w:rFonts w:ascii="Comic Sans MS" w:hAnsi="Comic Sans MS"/>
        <w:i/>
        <w:sz w:val="20"/>
        <w:szCs w:val="20"/>
      </w:rPr>
      <w:t xml:space="preserve">    </w:t>
    </w:r>
    <w:r w:rsidRPr="00DC4055">
      <w:rPr>
        <w:rFonts w:ascii="Comic Sans MS" w:hAnsi="Comic Sans MS"/>
        <w:i/>
        <w:sz w:val="20"/>
        <w:szCs w:val="20"/>
      </w:rPr>
      <w:t xml:space="preserve"> </w:t>
    </w:r>
    <w:r w:rsidRPr="00DC4055">
      <w:rPr>
        <w:rFonts w:ascii="Comic Sans MS" w:hAnsi="Comic Sans MS"/>
        <w:i/>
        <w:sz w:val="20"/>
        <w:szCs w:val="20"/>
        <w:u w:val="single"/>
      </w:rPr>
      <w:t>2241 Spodnji Duplek</w:t>
    </w:r>
    <w:r w:rsidRPr="00DC4055">
      <w:rPr>
        <w:rFonts w:ascii="Comic Sans MS" w:hAnsi="Comic Sans MS"/>
        <w:sz w:val="20"/>
        <w:szCs w:val="20"/>
        <w:u w:val="single"/>
      </w:rPr>
      <w:t>, Slovenija</w:t>
    </w:r>
    <w:r w:rsidRPr="00C94FF8">
      <w:rPr>
        <w:rFonts w:ascii="Comic Sans MS" w:hAnsi="Comic Sans MS"/>
        <w:sz w:val="20"/>
        <w:szCs w:val="20"/>
      </w:rPr>
      <w:t xml:space="preserve">_________________________________________________                                        </w:t>
    </w:r>
  </w:p>
  <w:p w:rsidR="000C3207" w:rsidRDefault="000C3207" w:rsidP="000C3207">
    <w:pPr>
      <w:pStyle w:val="Glava"/>
    </w:pPr>
  </w:p>
  <w:p w:rsidR="001D0156" w:rsidRDefault="001D015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04DE"/>
    <w:multiLevelType w:val="hybridMultilevel"/>
    <w:tmpl w:val="DDB856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4746"/>
    <w:rsid w:val="00000B50"/>
    <w:rsid w:val="000031D5"/>
    <w:rsid w:val="00006AEA"/>
    <w:rsid w:val="00007A16"/>
    <w:rsid w:val="00011C1A"/>
    <w:rsid w:val="000120B5"/>
    <w:rsid w:val="00015D0B"/>
    <w:rsid w:val="00017A89"/>
    <w:rsid w:val="000235DF"/>
    <w:rsid w:val="00025111"/>
    <w:rsid w:val="00030467"/>
    <w:rsid w:val="00032B09"/>
    <w:rsid w:val="000350B9"/>
    <w:rsid w:val="0004079F"/>
    <w:rsid w:val="000409D9"/>
    <w:rsid w:val="000438B3"/>
    <w:rsid w:val="000438BA"/>
    <w:rsid w:val="0004639E"/>
    <w:rsid w:val="00047356"/>
    <w:rsid w:val="00050132"/>
    <w:rsid w:val="00057B1A"/>
    <w:rsid w:val="00061805"/>
    <w:rsid w:val="000618EC"/>
    <w:rsid w:val="00062978"/>
    <w:rsid w:val="00065D14"/>
    <w:rsid w:val="00074EFC"/>
    <w:rsid w:val="000754E7"/>
    <w:rsid w:val="00076955"/>
    <w:rsid w:val="000821F5"/>
    <w:rsid w:val="000835FF"/>
    <w:rsid w:val="00086010"/>
    <w:rsid w:val="000930DB"/>
    <w:rsid w:val="00094CFE"/>
    <w:rsid w:val="000975BC"/>
    <w:rsid w:val="000A1070"/>
    <w:rsid w:val="000A198F"/>
    <w:rsid w:val="000A462C"/>
    <w:rsid w:val="000B14CA"/>
    <w:rsid w:val="000B1AA8"/>
    <w:rsid w:val="000B2B02"/>
    <w:rsid w:val="000B3A88"/>
    <w:rsid w:val="000B4D30"/>
    <w:rsid w:val="000B58F1"/>
    <w:rsid w:val="000B5AF4"/>
    <w:rsid w:val="000C3207"/>
    <w:rsid w:val="000C4300"/>
    <w:rsid w:val="000C63F1"/>
    <w:rsid w:val="000D1CDD"/>
    <w:rsid w:val="000D1EE6"/>
    <w:rsid w:val="000D210F"/>
    <w:rsid w:val="000D226A"/>
    <w:rsid w:val="000D299B"/>
    <w:rsid w:val="000D5C30"/>
    <w:rsid w:val="000D733A"/>
    <w:rsid w:val="000E6EED"/>
    <w:rsid w:val="000F0C81"/>
    <w:rsid w:val="000F2DA1"/>
    <w:rsid w:val="000F6B59"/>
    <w:rsid w:val="00100C82"/>
    <w:rsid w:val="001033D5"/>
    <w:rsid w:val="001105E1"/>
    <w:rsid w:val="00110C6D"/>
    <w:rsid w:val="00113645"/>
    <w:rsid w:val="00113882"/>
    <w:rsid w:val="0011473B"/>
    <w:rsid w:val="00126407"/>
    <w:rsid w:val="001271B2"/>
    <w:rsid w:val="001277B1"/>
    <w:rsid w:val="00130FE4"/>
    <w:rsid w:val="00133A6B"/>
    <w:rsid w:val="001343C4"/>
    <w:rsid w:val="00137CD8"/>
    <w:rsid w:val="00143BD9"/>
    <w:rsid w:val="00147A41"/>
    <w:rsid w:val="001505D4"/>
    <w:rsid w:val="001524EE"/>
    <w:rsid w:val="00160274"/>
    <w:rsid w:val="00161DD4"/>
    <w:rsid w:val="00164011"/>
    <w:rsid w:val="00173471"/>
    <w:rsid w:val="00173718"/>
    <w:rsid w:val="001755AB"/>
    <w:rsid w:val="00175C93"/>
    <w:rsid w:val="00177454"/>
    <w:rsid w:val="00187F24"/>
    <w:rsid w:val="0019016A"/>
    <w:rsid w:val="0019188B"/>
    <w:rsid w:val="00194814"/>
    <w:rsid w:val="00197940"/>
    <w:rsid w:val="001A04F3"/>
    <w:rsid w:val="001A526E"/>
    <w:rsid w:val="001A7398"/>
    <w:rsid w:val="001A7B41"/>
    <w:rsid w:val="001B06C6"/>
    <w:rsid w:val="001B1699"/>
    <w:rsid w:val="001B1FBC"/>
    <w:rsid w:val="001B4238"/>
    <w:rsid w:val="001B5941"/>
    <w:rsid w:val="001B604E"/>
    <w:rsid w:val="001C5A70"/>
    <w:rsid w:val="001D0156"/>
    <w:rsid w:val="001D0517"/>
    <w:rsid w:val="001D3BA0"/>
    <w:rsid w:val="001D6B46"/>
    <w:rsid w:val="001D6CD8"/>
    <w:rsid w:val="001E4595"/>
    <w:rsid w:val="001E52D3"/>
    <w:rsid w:val="001E5774"/>
    <w:rsid w:val="001E597B"/>
    <w:rsid w:val="001E6466"/>
    <w:rsid w:val="001F18D2"/>
    <w:rsid w:val="001F1DF8"/>
    <w:rsid w:val="001F283B"/>
    <w:rsid w:val="001F619A"/>
    <w:rsid w:val="001F7C6E"/>
    <w:rsid w:val="001F7E20"/>
    <w:rsid w:val="00203317"/>
    <w:rsid w:val="00204625"/>
    <w:rsid w:val="00204DC7"/>
    <w:rsid w:val="00204E5A"/>
    <w:rsid w:val="00212AD2"/>
    <w:rsid w:val="00212D70"/>
    <w:rsid w:val="00222793"/>
    <w:rsid w:val="00222F02"/>
    <w:rsid w:val="0022314E"/>
    <w:rsid w:val="002249CA"/>
    <w:rsid w:val="00227276"/>
    <w:rsid w:val="00230A3E"/>
    <w:rsid w:val="00230DE1"/>
    <w:rsid w:val="002357FB"/>
    <w:rsid w:val="0023593F"/>
    <w:rsid w:val="00245B6D"/>
    <w:rsid w:val="00246756"/>
    <w:rsid w:val="002477A2"/>
    <w:rsid w:val="002540A1"/>
    <w:rsid w:val="0025504F"/>
    <w:rsid w:val="0025549A"/>
    <w:rsid w:val="00257000"/>
    <w:rsid w:val="0026445C"/>
    <w:rsid w:val="002710C3"/>
    <w:rsid w:val="00271A6B"/>
    <w:rsid w:val="002734F0"/>
    <w:rsid w:val="00274C68"/>
    <w:rsid w:val="0027596C"/>
    <w:rsid w:val="00281923"/>
    <w:rsid w:val="00283D0A"/>
    <w:rsid w:val="002875EA"/>
    <w:rsid w:val="0028774D"/>
    <w:rsid w:val="00290634"/>
    <w:rsid w:val="00296538"/>
    <w:rsid w:val="002A00EF"/>
    <w:rsid w:val="002A06C3"/>
    <w:rsid w:val="002A20DA"/>
    <w:rsid w:val="002A27A4"/>
    <w:rsid w:val="002A5F7C"/>
    <w:rsid w:val="002A6CDF"/>
    <w:rsid w:val="002A6DC5"/>
    <w:rsid w:val="002B0094"/>
    <w:rsid w:val="002B36E1"/>
    <w:rsid w:val="002B3CCD"/>
    <w:rsid w:val="002B434C"/>
    <w:rsid w:val="002C276A"/>
    <w:rsid w:val="002C773B"/>
    <w:rsid w:val="002D3FF3"/>
    <w:rsid w:val="002D5BDA"/>
    <w:rsid w:val="002D75BB"/>
    <w:rsid w:val="002E00C4"/>
    <w:rsid w:val="002E79A1"/>
    <w:rsid w:val="002F0199"/>
    <w:rsid w:val="002F24E2"/>
    <w:rsid w:val="002F7638"/>
    <w:rsid w:val="00300FA6"/>
    <w:rsid w:val="0030252F"/>
    <w:rsid w:val="00303E84"/>
    <w:rsid w:val="00304BDC"/>
    <w:rsid w:val="00306F4B"/>
    <w:rsid w:val="0031241A"/>
    <w:rsid w:val="003134B1"/>
    <w:rsid w:val="003141FC"/>
    <w:rsid w:val="00314E9A"/>
    <w:rsid w:val="0031687D"/>
    <w:rsid w:val="003176C4"/>
    <w:rsid w:val="00317EC8"/>
    <w:rsid w:val="003236FD"/>
    <w:rsid w:val="00323DCE"/>
    <w:rsid w:val="00323FAB"/>
    <w:rsid w:val="00324F4B"/>
    <w:rsid w:val="00325D85"/>
    <w:rsid w:val="003302A8"/>
    <w:rsid w:val="00330F3F"/>
    <w:rsid w:val="00335408"/>
    <w:rsid w:val="00344A88"/>
    <w:rsid w:val="003450AA"/>
    <w:rsid w:val="00346453"/>
    <w:rsid w:val="0034728C"/>
    <w:rsid w:val="00351524"/>
    <w:rsid w:val="00353AE2"/>
    <w:rsid w:val="00353B0E"/>
    <w:rsid w:val="00355A61"/>
    <w:rsid w:val="00360EB7"/>
    <w:rsid w:val="0036245A"/>
    <w:rsid w:val="00362CA4"/>
    <w:rsid w:val="00365709"/>
    <w:rsid w:val="00366A42"/>
    <w:rsid w:val="00367FA8"/>
    <w:rsid w:val="00370DE9"/>
    <w:rsid w:val="00372769"/>
    <w:rsid w:val="00374160"/>
    <w:rsid w:val="0037571D"/>
    <w:rsid w:val="00375E8C"/>
    <w:rsid w:val="00375F9A"/>
    <w:rsid w:val="00386A41"/>
    <w:rsid w:val="00386F35"/>
    <w:rsid w:val="00387784"/>
    <w:rsid w:val="003878DA"/>
    <w:rsid w:val="00390B96"/>
    <w:rsid w:val="00396FB1"/>
    <w:rsid w:val="003A3F3A"/>
    <w:rsid w:val="003A42EA"/>
    <w:rsid w:val="003A4D34"/>
    <w:rsid w:val="003B17C1"/>
    <w:rsid w:val="003B1DFC"/>
    <w:rsid w:val="003B6EF3"/>
    <w:rsid w:val="003C112E"/>
    <w:rsid w:val="003C14E8"/>
    <w:rsid w:val="003C2733"/>
    <w:rsid w:val="003C6891"/>
    <w:rsid w:val="003D1B23"/>
    <w:rsid w:val="003D5662"/>
    <w:rsid w:val="003D6652"/>
    <w:rsid w:val="003D6AB7"/>
    <w:rsid w:val="003E07E9"/>
    <w:rsid w:val="003E0863"/>
    <w:rsid w:val="003E1B13"/>
    <w:rsid w:val="003E1DDF"/>
    <w:rsid w:val="003E3A13"/>
    <w:rsid w:val="003E436F"/>
    <w:rsid w:val="003E4ED8"/>
    <w:rsid w:val="003F3304"/>
    <w:rsid w:val="003F43AC"/>
    <w:rsid w:val="003F5567"/>
    <w:rsid w:val="003F6DB8"/>
    <w:rsid w:val="003F70D3"/>
    <w:rsid w:val="003F785D"/>
    <w:rsid w:val="00401C54"/>
    <w:rsid w:val="00404A2C"/>
    <w:rsid w:val="0041322E"/>
    <w:rsid w:val="00413D5C"/>
    <w:rsid w:val="00414200"/>
    <w:rsid w:val="00415098"/>
    <w:rsid w:val="00415478"/>
    <w:rsid w:val="00416F75"/>
    <w:rsid w:val="004171EE"/>
    <w:rsid w:val="0042045B"/>
    <w:rsid w:val="0042246D"/>
    <w:rsid w:val="00425A1B"/>
    <w:rsid w:val="00425A99"/>
    <w:rsid w:val="00426DE8"/>
    <w:rsid w:val="0042786E"/>
    <w:rsid w:val="0043134B"/>
    <w:rsid w:val="00431A9E"/>
    <w:rsid w:val="004354EF"/>
    <w:rsid w:val="0043604E"/>
    <w:rsid w:val="004362D5"/>
    <w:rsid w:val="00437AD9"/>
    <w:rsid w:val="0044333F"/>
    <w:rsid w:val="00445DBA"/>
    <w:rsid w:val="00446829"/>
    <w:rsid w:val="00451090"/>
    <w:rsid w:val="00455E5F"/>
    <w:rsid w:val="004574A9"/>
    <w:rsid w:val="00464B69"/>
    <w:rsid w:val="004666C3"/>
    <w:rsid w:val="0047146B"/>
    <w:rsid w:val="0047724C"/>
    <w:rsid w:val="00477F58"/>
    <w:rsid w:val="00480EF5"/>
    <w:rsid w:val="00481F64"/>
    <w:rsid w:val="004861DB"/>
    <w:rsid w:val="0048732C"/>
    <w:rsid w:val="00487571"/>
    <w:rsid w:val="00487C1D"/>
    <w:rsid w:val="00491FC2"/>
    <w:rsid w:val="0049587F"/>
    <w:rsid w:val="00495A1F"/>
    <w:rsid w:val="00496686"/>
    <w:rsid w:val="004A25B1"/>
    <w:rsid w:val="004A501C"/>
    <w:rsid w:val="004A666C"/>
    <w:rsid w:val="004B1205"/>
    <w:rsid w:val="004B1BC7"/>
    <w:rsid w:val="004C1637"/>
    <w:rsid w:val="004C20F9"/>
    <w:rsid w:val="004C21F1"/>
    <w:rsid w:val="004C2CF7"/>
    <w:rsid w:val="004C435D"/>
    <w:rsid w:val="004D081E"/>
    <w:rsid w:val="004D2532"/>
    <w:rsid w:val="004D63BB"/>
    <w:rsid w:val="004D68FC"/>
    <w:rsid w:val="004E051C"/>
    <w:rsid w:val="004E48DF"/>
    <w:rsid w:val="004F2DFE"/>
    <w:rsid w:val="004F5469"/>
    <w:rsid w:val="004F5702"/>
    <w:rsid w:val="004F570D"/>
    <w:rsid w:val="004F735D"/>
    <w:rsid w:val="004F7412"/>
    <w:rsid w:val="00501354"/>
    <w:rsid w:val="0050165E"/>
    <w:rsid w:val="005024A5"/>
    <w:rsid w:val="00503F46"/>
    <w:rsid w:val="005055C6"/>
    <w:rsid w:val="005066B5"/>
    <w:rsid w:val="0050681A"/>
    <w:rsid w:val="00511A59"/>
    <w:rsid w:val="00511A64"/>
    <w:rsid w:val="00513198"/>
    <w:rsid w:val="00514E96"/>
    <w:rsid w:val="00516095"/>
    <w:rsid w:val="00521852"/>
    <w:rsid w:val="00522563"/>
    <w:rsid w:val="00524957"/>
    <w:rsid w:val="00524F5F"/>
    <w:rsid w:val="005263D3"/>
    <w:rsid w:val="0052798B"/>
    <w:rsid w:val="0053140C"/>
    <w:rsid w:val="00532A99"/>
    <w:rsid w:val="00532F71"/>
    <w:rsid w:val="00533C12"/>
    <w:rsid w:val="005405B5"/>
    <w:rsid w:val="00540C66"/>
    <w:rsid w:val="00540D70"/>
    <w:rsid w:val="005418F0"/>
    <w:rsid w:val="0054300F"/>
    <w:rsid w:val="00552A4F"/>
    <w:rsid w:val="005626B2"/>
    <w:rsid w:val="0056727E"/>
    <w:rsid w:val="00570CC2"/>
    <w:rsid w:val="00571FB2"/>
    <w:rsid w:val="0057283E"/>
    <w:rsid w:val="00572DE0"/>
    <w:rsid w:val="00574FF1"/>
    <w:rsid w:val="00575448"/>
    <w:rsid w:val="005805FC"/>
    <w:rsid w:val="00581456"/>
    <w:rsid w:val="0058290D"/>
    <w:rsid w:val="00584CE7"/>
    <w:rsid w:val="00585C1E"/>
    <w:rsid w:val="00590E7D"/>
    <w:rsid w:val="00590ED9"/>
    <w:rsid w:val="00592060"/>
    <w:rsid w:val="005938C7"/>
    <w:rsid w:val="005948BC"/>
    <w:rsid w:val="00594C80"/>
    <w:rsid w:val="0059521F"/>
    <w:rsid w:val="005A01C0"/>
    <w:rsid w:val="005A1130"/>
    <w:rsid w:val="005A14F3"/>
    <w:rsid w:val="005A2BBE"/>
    <w:rsid w:val="005B1D3A"/>
    <w:rsid w:val="005B1EAB"/>
    <w:rsid w:val="005B39AE"/>
    <w:rsid w:val="005B4B8D"/>
    <w:rsid w:val="005C2FAB"/>
    <w:rsid w:val="005C6D2F"/>
    <w:rsid w:val="005D0111"/>
    <w:rsid w:val="005D105A"/>
    <w:rsid w:val="005D6621"/>
    <w:rsid w:val="005D7ABC"/>
    <w:rsid w:val="005D7BFD"/>
    <w:rsid w:val="005E045B"/>
    <w:rsid w:val="005E165A"/>
    <w:rsid w:val="005E1D02"/>
    <w:rsid w:val="005E4ABD"/>
    <w:rsid w:val="005E56F1"/>
    <w:rsid w:val="005F05FA"/>
    <w:rsid w:val="005F0991"/>
    <w:rsid w:val="0060019B"/>
    <w:rsid w:val="006033F5"/>
    <w:rsid w:val="00603662"/>
    <w:rsid w:val="00613F5E"/>
    <w:rsid w:val="0061771E"/>
    <w:rsid w:val="0062053F"/>
    <w:rsid w:val="00620619"/>
    <w:rsid w:val="00623A32"/>
    <w:rsid w:val="00624009"/>
    <w:rsid w:val="00627748"/>
    <w:rsid w:val="0063304E"/>
    <w:rsid w:val="006334A1"/>
    <w:rsid w:val="00635DB8"/>
    <w:rsid w:val="00640C5D"/>
    <w:rsid w:val="00640CED"/>
    <w:rsid w:val="00641F36"/>
    <w:rsid w:val="00642B63"/>
    <w:rsid w:val="00647A56"/>
    <w:rsid w:val="00650BAB"/>
    <w:rsid w:val="00651303"/>
    <w:rsid w:val="006521E8"/>
    <w:rsid w:val="006527BB"/>
    <w:rsid w:val="006538F5"/>
    <w:rsid w:val="0065485A"/>
    <w:rsid w:val="00655E97"/>
    <w:rsid w:val="00657AE5"/>
    <w:rsid w:val="00661142"/>
    <w:rsid w:val="006613F3"/>
    <w:rsid w:val="00662CA3"/>
    <w:rsid w:val="00664BAA"/>
    <w:rsid w:val="00667158"/>
    <w:rsid w:val="00673582"/>
    <w:rsid w:val="006750CC"/>
    <w:rsid w:val="006752B3"/>
    <w:rsid w:val="006755CA"/>
    <w:rsid w:val="006777CD"/>
    <w:rsid w:val="00677FB8"/>
    <w:rsid w:val="00681E43"/>
    <w:rsid w:val="00682F65"/>
    <w:rsid w:val="006900CC"/>
    <w:rsid w:val="00690613"/>
    <w:rsid w:val="00692BD8"/>
    <w:rsid w:val="00696CC5"/>
    <w:rsid w:val="006A2A99"/>
    <w:rsid w:val="006A3BD9"/>
    <w:rsid w:val="006A531C"/>
    <w:rsid w:val="006B3BF1"/>
    <w:rsid w:val="006B45F3"/>
    <w:rsid w:val="006C0053"/>
    <w:rsid w:val="006C06A7"/>
    <w:rsid w:val="006C0ED6"/>
    <w:rsid w:val="006C17D3"/>
    <w:rsid w:val="006C2AB0"/>
    <w:rsid w:val="006C3D93"/>
    <w:rsid w:val="006C3DED"/>
    <w:rsid w:val="006C7D9C"/>
    <w:rsid w:val="006D1EF9"/>
    <w:rsid w:val="006D4D71"/>
    <w:rsid w:val="006D7331"/>
    <w:rsid w:val="006E36CB"/>
    <w:rsid w:val="006F3527"/>
    <w:rsid w:val="006F3F5C"/>
    <w:rsid w:val="006F4911"/>
    <w:rsid w:val="007024D7"/>
    <w:rsid w:val="0071058E"/>
    <w:rsid w:val="00713095"/>
    <w:rsid w:val="00713EE9"/>
    <w:rsid w:val="007249DE"/>
    <w:rsid w:val="0072531D"/>
    <w:rsid w:val="00725BA7"/>
    <w:rsid w:val="007275DA"/>
    <w:rsid w:val="007308D5"/>
    <w:rsid w:val="0073185D"/>
    <w:rsid w:val="00732498"/>
    <w:rsid w:val="00733DDF"/>
    <w:rsid w:val="00735A96"/>
    <w:rsid w:val="00736F80"/>
    <w:rsid w:val="00741151"/>
    <w:rsid w:val="00746241"/>
    <w:rsid w:val="00750FE7"/>
    <w:rsid w:val="007511AD"/>
    <w:rsid w:val="00753034"/>
    <w:rsid w:val="00753FE0"/>
    <w:rsid w:val="00762D8D"/>
    <w:rsid w:val="00767128"/>
    <w:rsid w:val="0077084D"/>
    <w:rsid w:val="00771224"/>
    <w:rsid w:val="0077239C"/>
    <w:rsid w:val="00772FFC"/>
    <w:rsid w:val="0077477D"/>
    <w:rsid w:val="00777E6D"/>
    <w:rsid w:val="00781734"/>
    <w:rsid w:val="00783BDF"/>
    <w:rsid w:val="00785828"/>
    <w:rsid w:val="00786BC8"/>
    <w:rsid w:val="00787A1C"/>
    <w:rsid w:val="007910BD"/>
    <w:rsid w:val="007917E4"/>
    <w:rsid w:val="0079251E"/>
    <w:rsid w:val="007926FD"/>
    <w:rsid w:val="00794813"/>
    <w:rsid w:val="007A31C6"/>
    <w:rsid w:val="007A36A9"/>
    <w:rsid w:val="007A433A"/>
    <w:rsid w:val="007A4A07"/>
    <w:rsid w:val="007A4B30"/>
    <w:rsid w:val="007A7DBC"/>
    <w:rsid w:val="007B06D1"/>
    <w:rsid w:val="007B110C"/>
    <w:rsid w:val="007B1240"/>
    <w:rsid w:val="007B173E"/>
    <w:rsid w:val="007B1786"/>
    <w:rsid w:val="007B1C5F"/>
    <w:rsid w:val="007B2707"/>
    <w:rsid w:val="007B6464"/>
    <w:rsid w:val="007B667C"/>
    <w:rsid w:val="007C5002"/>
    <w:rsid w:val="007C644B"/>
    <w:rsid w:val="007D085F"/>
    <w:rsid w:val="007D27EE"/>
    <w:rsid w:val="007D3E34"/>
    <w:rsid w:val="007D7049"/>
    <w:rsid w:val="007D7A55"/>
    <w:rsid w:val="007E02EF"/>
    <w:rsid w:val="007E15BD"/>
    <w:rsid w:val="007E6F75"/>
    <w:rsid w:val="007F3238"/>
    <w:rsid w:val="007F6249"/>
    <w:rsid w:val="007F7611"/>
    <w:rsid w:val="00800578"/>
    <w:rsid w:val="00800D2F"/>
    <w:rsid w:val="00800D7C"/>
    <w:rsid w:val="00804206"/>
    <w:rsid w:val="0080685F"/>
    <w:rsid w:val="00806952"/>
    <w:rsid w:val="0080728A"/>
    <w:rsid w:val="008078CB"/>
    <w:rsid w:val="00811BED"/>
    <w:rsid w:val="008148C4"/>
    <w:rsid w:val="00820B05"/>
    <w:rsid w:val="00824AF8"/>
    <w:rsid w:val="00825597"/>
    <w:rsid w:val="00825D97"/>
    <w:rsid w:val="00827726"/>
    <w:rsid w:val="0083099A"/>
    <w:rsid w:val="00831EF0"/>
    <w:rsid w:val="00834746"/>
    <w:rsid w:val="00836C6A"/>
    <w:rsid w:val="00836F19"/>
    <w:rsid w:val="00840F73"/>
    <w:rsid w:val="0084278E"/>
    <w:rsid w:val="008434A7"/>
    <w:rsid w:val="00847820"/>
    <w:rsid w:val="008511D8"/>
    <w:rsid w:val="008512E5"/>
    <w:rsid w:val="008517D8"/>
    <w:rsid w:val="00856268"/>
    <w:rsid w:val="00857673"/>
    <w:rsid w:val="0086182A"/>
    <w:rsid w:val="00864451"/>
    <w:rsid w:val="008645CF"/>
    <w:rsid w:val="0086734A"/>
    <w:rsid w:val="008705AC"/>
    <w:rsid w:val="008708AB"/>
    <w:rsid w:val="00871331"/>
    <w:rsid w:val="00871BD5"/>
    <w:rsid w:val="00872B1E"/>
    <w:rsid w:val="00873FF7"/>
    <w:rsid w:val="0087646A"/>
    <w:rsid w:val="00877D4A"/>
    <w:rsid w:val="00880184"/>
    <w:rsid w:val="008821ED"/>
    <w:rsid w:val="008865A2"/>
    <w:rsid w:val="00886B91"/>
    <w:rsid w:val="00891163"/>
    <w:rsid w:val="008923FF"/>
    <w:rsid w:val="00893E1C"/>
    <w:rsid w:val="00894B73"/>
    <w:rsid w:val="00897370"/>
    <w:rsid w:val="008A35D3"/>
    <w:rsid w:val="008A51FB"/>
    <w:rsid w:val="008B3508"/>
    <w:rsid w:val="008B5D91"/>
    <w:rsid w:val="008B7C9D"/>
    <w:rsid w:val="008C049F"/>
    <w:rsid w:val="008C1DF4"/>
    <w:rsid w:val="008C4867"/>
    <w:rsid w:val="008C77B9"/>
    <w:rsid w:val="008D0692"/>
    <w:rsid w:val="008D195F"/>
    <w:rsid w:val="008D1D1F"/>
    <w:rsid w:val="008D546C"/>
    <w:rsid w:val="008D5582"/>
    <w:rsid w:val="008D6E99"/>
    <w:rsid w:val="008D7C45"/>
    <w:rsid w:val="008E2C14"/>
    <w:rsid w:val="008E30F8"/>
    <w:rsid w:val="008E4073"/>
    <w:rsid w:val="008E5EFD"/>
    <w:rsid w:val="008E6461"/>
    <w:rsid w:val="008F392F"/>
    <w:rsid w:val="008F6859"/>
    <w:rsid w:val="008F791B"/>
    <w:rsid w:val="009006E3"/>
    <w:rsid w:val="00904B11"/>
    <w:rsid w:val="00904C13"/>
    <w:rsid w:val="00905B7F"/>
    <w:rsid w:val="00905EFF"/>
    <w:rsid w:val="00913F58"/>
    <w:rsid w:val="009155F2"/>
    <w:rsid w:val="0091787C"/>
    <w:rsid w:val="00920BB0"/>
    <w:rsid w:val="00922CBE"/>
    <w:rsid w:val="00923502"/>
    <w:rsid w:val="0092409C"/>
    <w:rsid w:val="00924AD0"/>
    <w:rsid w:val="00924B96"/>
    <w:rsid w:val="00927027"/>
    <w:rsid w:val="00931A00"/>
    <w:rsid w:val="00932392"/>
    <w:rsid w:val="00935953"/>
    <w:rsid w:val="0094306B"/>
    <w:rsid w:val="00943920"/>
    <w:rsid w:val="00947D5E"/>
    <w:rsid w:val="009538D3"/>
    <w:rsid w:val="00953B8A"/>
    <w:rsid w:val="0095717E"/>
    <w:rsid w:val="00960EF8"/>
    <w:rsid w:val="009638C8"/>
    <w:rsid w:val="00965708"/>
    <w:rsid w:val="00966319"/>
    <w:rsid w:val="00966894"/>
    <w:rsid w:val="00966C02"/>
    <w:rsid w:val="009670CB"/>
    <w:rsid w:val="00973C71"/>
    <w:rsid w:val="009758FA"/>
    <w:rsid w:val="00975F42"/>
    <w:rsid w:val="009773CF"/>
    <w:rsid w:val="00986B0F"/>
    <w:rsid w:val="00990020"/>
    <w:rsid w:val="00992618"/>
    <w:rsid w:val="00992F35"/>
    <w:rsid w:val="00993170"/>
    <w:rsid w:val="00994DC4"/>
    <w:rsid w:val="009A13C7"/>
    <w:rsid w:val="009A32B1"/>
    <w:rsid w:val="009A332E"/>
    <w:rsid w:val="009A34BF"/>
    <w:rsid w:val="009A7989"/>
    <w:rsid w:val="009B1B03"/>
    <w:rsid w:val="009B2EE0"/>
    <w:rsid w:val="009B35DD"/>
    <w:rsid w:val="009B5C43"/>
    <w:rsid w:val="009C3FAF"/>
    <w:rsid w:val="009C57AF"/>
    <w:rsid w:val="009C5C8A"/>
    <w:rsid w:val="009C7A64"/>
    <w:rsid w:val="009D111C"/>
    <w:rsid w:val="009D2128"/>
    <w:rsid w:val="009D3C06"/>
    <w:rsid w:val="009D4853"/>
    <w:rsid w:val="009D73C5"/>
    <w:rsid w:val="009D7805"/>
    <w:rsid w:val="009E166B"/>
    <w:rsid w:val="009E1A84"/>
    <w:rsid w:val="009E3B62"/>
    <w:rsid w:val="009E5D4A"/>
    <w:rsid w:val="009E6461"/>
    <w:rsid w:val="009E6F61"/>
    <w:rsid w:val="009F1CE6"/>
    <w:rsid w:val="009F4797"/>
    <w:rsid w:val="00A012FF"/>
    <w:rsid w:val="00A01466"/>
    <w:rsid w:val="00A02BE0"/>
    <w:rsid w:val="00A03771"/>
    <w:rsid w:val="00A05039"/>
    <w:rsid w:val="00A06F48"/>
    <w:rsid w:val="00A07360"/>
    <w:rsid w:val="00A101E0"/>
    <w:rsid w:val="00A126C4"/>
    <w:rsid w:val="00A146CE"/>
    <w:rsid w:val="00A21FB9"/>
    <w:rsid w:val="00A27301"/>
    <w:rsid w:val="00A27F30"/>
    <w:rsid w:val="00A42C7D"/>
    <w:rsid w:val="00A446ED"/>
    <w:rsid w:val="00A458EE"/>
    <w:rsid w:val="00A510DC"/>
    <w:rsid w:val="00A56014"/>
    <w:rsid w:val="00A566BB"/>
    <w:rsid w:val="00A70112"/>
    <w:rsid w:val="00A701DA"/>
    <w:rsid w:val="00A70781"/>
    <w:rsid w:val="00A72BEB"/>
    <w:rsid w:val="00A90FE4"/>
    <w:rsid w:val="00A9127A"/>
    <w:rsid w:val="00A9226F"/>
    <w:rsid w:val="00A95009"/>
    <w:rsid w:val="00A96B04"/>
    <w:rsid w:val="00AA1D16"/>
    <w:rsid w:val="00AA4433"/>
    <w:rsid w:val="00AA7638"/>
    <w:rsid w:val="00AA7B97"/>
    <w:rsid w:val="00AB6513"/>
    <w:rsid w:val="00AB7AC7"/>
    <w:rsid w:val="00AC249D"/>
    <w:rsid w:val="00AC39AB"/>
    <w:rsid w:val="00AD048C"/>
    <w:rsid w:val="00AD0508"/>
    <w:rsid w:val="00AD2D28"/>
    <w:rsid w:val="00AD321C"/>
    <w:rsid w:val="00AD6E0F"/>
    <w:rsid w:val="00AE1F87"/>
    <w:rsid w:val="00AE5E69"/>
    <w:rsid w:val="00AE7D72"/>
    <w:rsid w:val="00AF01C3"/>
    <w:rsid w:val="00AF16B5"/>
    <w:rsid w:val="00AF1A5C"/>
    <w:rsid w:val="00AF4A23"/>
    <w:rsid w:val="00AF66C4"/>
    <w:rsid w:val="00AF7A55"/>
    <w:rsid w:val="00B02615"/>
    <w:rsid w:val="00B0269A"/>
    <w:rsid w:val="00B03A53"/>
    <w:rsid w:val="00B03CDB"/>
    <w:rsid w:val="00B056A3"/>
    <w:rsid w:val="00B06F08"/>
    <w:rsid w:val="00B12845"/>
    <w:rsid w:val="00B13D8E"/>
    <w:rsid w:val="00B14615"/>
    <w:rsid w:val="00B15D43"/>
    <w:rsid w:val="00B168A2"/>
    <w:rsid w:val="00B272D9"/>
    <w:rsid w:val="00B30B26"/>
    <w:rsid w:val="00B311FB"/>
    <w:rsid w:val="00B31882"/>
    <w:rsid w:val="00B34036"/>
    <w:rsid w:val="00B35E2F"/>
    <w:rsid w:val="00B360B4"/>
    <w:rsid w:val="00B409DC"/>
    <w:rsid w:val="00B4248A"/>
    <w:rsid w:val="00B44CD6"/>
    <w:rsid w:val="00B45E3B"/>
    <w:rsid w:val="00B45EDD"/>
    <w:rsid w:val="00B54172"/>
    <w:rsid w:val="00B56C44"/>
    <w:rsid w:val="00B56E1B"/>
    <w:rsid w:val="00B60705"/>
    <w:rsid w:val="00B61033"/>
    <w:rsid w:val="00B6139D"/>
    <w:rsid w:val="00B61731"/>
    <w:rsid w:val="00B66691"/>
    <w:rsid w:val="00B71558"/>
    <w:rsid w:val="00B73EF5"/>
    <w:rsid w:val="00B742EE"/>
    <w:rsid w:val="00B76354"/>
    <w:rsid w:val="00B76E3E"/>
    <w:rsid w:val="00B8135B"/>
    <w:rsid w:val="00B82CF5"/>
    <w:rsid w:val="00B83151"/>
    <w:rsid w:val="00B83FAB"/>
    <w:rsid w:val="00B85FE6"/>
    <w:rsid w:val="00B87EB3"/>
    <w:rsid w:val="00B96FA3"/>
    <w:rsid w:val="00B9795A"/>
    <w:rsid w:val="00BA6C4C"/>
    <w:rsid w:val="00BB6756"/>
    <w:rsid w:val="00BB687B"/>
    <w:rsid w:val="00BC12E2"/>
    <w:rsid w:val="00BC1318"/>
    <w:rsid w:val="00BC2A98"/>
    <w:rsid w:val="00BC3C0B"/>
    <w:rsid w:val="00BC4F1B"/>
    <w:rsid w:val="00BC7999"/>
    <w:rsid w:val="00BD08F2"/>
    <w:rsid w:val="00BD4886"/>
    <w:rsid w:val="00BD4CC6"/>
    <w:rsid w:val="00BD5E4C"/>
    <w:rsid w:val="00BE1289"/>
    <w:rsid w:val="00BE444A"/>
    <w:rsid w:val="00BE56F7"/>
    <w:rsid w:val="00BF10EC"/>
    <w:rsid w:val="00BF1388"/>
    <w:rsid w:val="00BF21BE"/>
    <w:rsid w:val="00BF2E94"/>
    <w:rsid w:val="00BF4706"/>
    <w:rsid w:val="00C000C0"/>
    <w:rsid w:val="00C00530"/>
    <w:rsid w:val="00C056F5"/>
    <w:rsid w:val="00C16268"/>
    <w:rsid w:val="00C230F7"/>
    <w:rsid w:val="00C235BF"/>
    <w:rsid w:val="00C23844"/>
    <w:rsid w:val="00C25269"/>
    <w:rsid w:val="00C2593B"/>
    <w:rsid w:val="00C3047F"/>
    <w:rsid w:val="00C31637"/>
    <w:rsid w:val="00C34274"/>
    <w:rsid w:val="00C37EB4"/>
    <w:rsid w:val="00C40757"/>
    <w:rsid w:val="00C40895"/>
    <w:rsid w:val="00C431E5"/>
    <w:rsid w:val="00C470F0"/>
    <w:rsid w:val="00C5058E"/>
    <w:rsid w:val="00C551C5"/>
    <w:rsid w:val="00C5543B"/>
    <w:rsid w:val="00C56BE2"/>
    <w:rsid w:val="00C612E8"/>
    <w:rsid w:val="00C63765"/>
    <w:rsid w:val="00C637A9"/>
    <w:rsid w:val="00C63BC5"/>
    <w:rsid w:val="00C646E4"/>
    <w:rsid w:val="00C64EC2"/>
    <w:rsid w:val="00C67734"/>
    <w:rsid w:val="00C7135F"/>
    <w:rsid w:val="00C77351"/>
    <w:rsid w:val="00C807C5"/>
    <w:rsid w:val="00C81238"/>
    <w:rsid w:val="00C81FF0"/>
    <w:rsid w:val="00C82724"/>
    <w:rsid w:val="00C8484C"/>
    <w:rsid w:val="00C90FA0"/>
    <w:rsid w:val="00C92938"/>
    <w:rsid w:val="00C93F30"/>
    <w:rsid w:val="00C958F1"/>
    <w:rsid w:val="00C9677D"/>
    <w:rsid w:val="00CA1085"/>
    <w:rsid w:val="00CA2C80"/>
    <w:rsid w:val="00CA6ACB"/>
    <w:rsid w:val="00CB0870"/>
    <w:rsid w:val="00CB4FB1"/>
    <w:rsid w:val="00CB6E12"/>
    <w:rsid w:val="00CB7752"/>
    <w:rsid w:val="00CB778E"/>
    <w:rsid w:val="00CC1C34"/>
    <w:rsid w:val="00CC2774"/>
    <w:rsid w:val="00CC3748"/>
    <w:rsid w:val="00CC5DBE"/>
    <w:rsid w:val="00CC679B"/>
    <w:rsid w:val="00CC68E5"/>
    <w:rsid w:val="00CD5A4A"/>
    <w:rsid w:val="00CD7A07"/>
    <w:rsid w:val="00CD7D61"/>
    <w:rsid w:val="00CE013D"/>
    <w:rsid w:val="00CE3C3F"/>
    <w:rsid w:val="00CE4DC3"/>
    <w:rsid w:val="00CE61C5"/>
    <w:rsid w:val="00CF29DC"/>
    <w:rsid w:val="00D00EF1"/>
    <w:rsid w:val="00D0348B"/>
    <w:rsid w:val="00D05819"/>
    <w:rsid w:val="00D06BBF"/>
    <w:rsid w:val="00D1267A"/>
    <w:rsid w:val="00D14B66"/>
    <w:rsid w:val="00D15A5C"/>
    <w:rsid w:val="00D175AA"/>
    <w:rsid w:val="00D248EB"/>
    <w:rsid w:val="00D25DEA"/>
    <w:rsid w:val="00D304A5"/>
    <w:rsid w:val="00D30EA4"/>
    <w:rsid w:val="00D33A84"/>
    <w:rsid w:val="00D3450F"/>
    <w:rsid w:val="00D35656"/>
    <w:rsid w:val="00D409B8"/>
    <w:rsid w:val="00D40B20"/>
    <w:rsid w:val="00D41F88"/>
    <w:rsid w:val="00D44774"/>
    <w:rsid w:val="00D46ABA"/>
    <w:rsid w:val="00D474A5"/>
    <w:rsid w:val="00D4767F"/>
    <w:rsid w:val="00D50262"/>
    <w:rsid w:val="00D52CE2"/>
    <w:rsid w:val="00D54F87"/>
    <w:rsid w:val="00D56501"/>
    <w:rsid w:val="00D565CD"/>
    <w:rsid w:val="00D576EB"/>
    <w:rsid w:val="00D600CD"/>
    <w:rsid w:val="00D616FA"/>
    <w:rsid w:val="00D61D59"/>
    <w:rsid w:val="00D62825"/>
    <w:rsid w:val="00D62EFA"/>
    <w:rsid w:val="00D63C4D"/>
    <w:rsid w:val="00D6692E"/>
    <w:rsid w:val="00D67C4E"/>
    <w:rsid w:val="00D744E2"/>
    <w:rsid w:val="00D75522"/>
    <w:rsid w:val="00D77592"/>
    <w:rsid w:val="00D817F7"/>
    <w:rsid w:val="00D86728"/>
    <w:rsid w:val="00D941F0"/>
    <w:rsid w:val="00D94D9A"/>
    <w:rsid w:val="00DA083A"/>
    <w:rsid w:val="00DA3962"/>
    <w:rsid w:val="00DA6B01"/>
    <w:rsid w:val="00DA6BAA"/>
    <w:rsid w:val="00DA7906"/>
    <w:rsid w:val="00DB5EEE"/>
    <w:rsid w:val="00DC3F55"/>
    <w:rsid w:val="00DC4453"/>
    <w:rsid w:val="00DC7651"/>
    <w:rsid w:val="00DD0BB0"/>
    <w:rsid w:val="00DD13D9"/>
    <w:rsid w:val="00DD5389"/>
    <w:rsid w:val="00DD7778"/>
    <w:rsid w:val="00DE2825"/>
    <w:rsid w:val="00DE422B"/>
    <w:rsid w:val="00DE63F3"/>
    <w:rsid w:val="00DF2853"/>
    <w:rsid w:val="00DF37FD"/>
    <w:rsid w:val="00DF39E5"/>
    <w:rsid w:val="00DF4C50"/>
    <w:rsid w:val="00DF5A5A"/>
    <w:rsid w:val="00DF6BC1"/>
    <w:rsid w:val="00DF7317"/>
    <w:rsid w:val="00E028A1"/>
    <w:rsid w:val="00E03C2B"/>
    <w:rsid w:val="00E04FD5"/>
    <w:rsid w:val="00E07045"/>
    <w:rsid w:val="00E07AA0"/>
    <w:rsid w:val="00E07FE2"/>
    <w:rsid w:val="00E1081B"/>
    <w:rsid w:val="00E1234F"/>
    <w:rsid w:val="00E12EE0"/>
    <w:rsid w:val="00E14155"/>
    <w:rsid w:val="00E17412"/>
    <w:rsid w:val="00E221A7"/>
    <w:rsid w:val="00E22CDC"/>
    <w:rsid w:val="00E236F4"/>
    <w:rsid w:val="00E24CFC"/>
    <w:rsid w:val="00E273F4"/>
    <w:rsid w:val="00E31675"/>
    <w:rsid w:val="00E322D9"/>
    <w:rsid w:val="00E33A76"/>
    <w:rsid w:val="00E34F68"/>
    <w:rsid w:val="00E407F5"/>
    <w:rsid w:val="00E4182F"/>
    <w:rsid w:val="00E43F4D"/>
    <w:rsid w:val="00E46D89"/>
    <w:rsid w:val="00E519CB"/>
    <w:rsid w:val="00E54EB7"/>
    <w:rsid w:val="00E56449"/>
    <w:rsid w:val="00E6035A"/>
    <w:rsid w:val="00E6137E"/>
    <w:rsid w:val="00E65A86"/>
    <w:rsid w:val="00E71583"/>
    <w:rsid w:val="00E71856"/>
    <w:rsid w:val="00E719C3"/>
    <w:rsid w:val="00E72DDF"/>
    <w:rsid w:val="00E72FFE"/>
    <w:rsid w:val="00E737F0"/>
    <w:rsid w:val="00E760B8"/>
    <w:rsid w:val="00E76854"/>
    <w:rsid w:val="00E77470"/>
    <w:rsid w:val="00E813E1"/>
    <w:rsid w:val="00E82601"/>
    <w:rsid w:val="00E83E6B"/>
    <w:rsid w:val="00E84A2E"/>
    <w:rsid w:val="00E855E9"/>
    <w:rsid w:val="00E863CF"/>
    <w:rsid w:val="00E91EEB"/>
    <w:rsid w:val="00E960F4"/>
    <w:rsid w:val="00EA0A25"/>
    <w:rsid w:val="00EA2FBE"/>
    <w:rsid w:val="00EA4654"/>
    <w:rsid w:val="00EA5E9A"/>
    <w:rsid w:val="00EB1D0B"/>
    <w:rsid w:val="00EB2402"/>
    <w:rsid w:val="00EB291E"/>
    <w:rsid w:val="00EB72A0"/>
    <w:rsid w:val="00EB7431"/>
    <w:rsid w:val="00EC1793"/>
    <w:rsid w:val="00EC26F6"/>
    <w:rsid w:val="00EC6288"/>
    <w:rsid w:val="00ED19EB"/>
    <w:rsid w:val="00ED2A99"/>
    <w:rsid w:val="00ED36AE"/>
    <w:rsid w:val="00ED3DEC"/>
    <w:rsid w:val="00ED46D6"/>
    <w:rsid w:val="00EE3A0B"/>
    <w:rsid w:val="00EE4B5D"/>
    <w:rsid w:val="00EE511A"/>
    <w:rsid w:val="00EE6180"/>
    <w:rsid w:val="00EF03B0"/>
    <w:rsid w:val="00EF2EA3"/>
    <w:rsid w:val="00F01B85"/>
    <w:rsid w:val="00F060E3"/>
    <w:rsid w:val="00F06F2F"/>
    <w:rsid w:val="00F0739E"/>
    <w:rsid w:val="00F101DE"/>
    <w:rsid w:val="00F12567"/>
    <w:rsid w:val="00F12749"/>
    <w:rsid w:val="00F12914"/>
    <w:rsid w:val="00F146F9"/>
    <w:rsid w:val="00F21F80"/>
    <w:rsid w:val="00F2221B"/>
    <w:rsid w:val="00F242C4"/>
    <w:rsid w:val="00F243C9"/>
    <w:rsid w:val="00F24652"/>
    <w:rsid w:val="00F2562B"/>
    <w:rsid w:val="00F2714C"/>
    <w:rsid w:val="00F273DD"/>
    <w:rsid w:val="00F31973"/>
    <w:rsid w:val="00F352A2"/>
    <w:rsid w:val="00F35648"/>
    <w:rsid w:val="00F37731"/>
    <w:rsid w:val="00F442AD"/>
    <w:rsid w:val="00F50ACF"/>
    <w:rsid w:val="00F5311E"/>
    <w:rsid w:val="00F57732"/>
    <w:rsid w:val="00F617CE"/>
    <w:rsid w:val="00F620D5"/>
    <w:rsid w:val="00F6535D"/>
    <w:rsid w:val="00F66B72"/>
    <w:rsid w:val="00F67F15"/>
    <w:rsid w:val="00F70FF8"/>
    <w:rsid w:val="00F71EEB"/>
    <w:rsid w:val="00F74466"/>
    <w:rsid w:val="00F76C40"/>
    <w:rsid w:val="00F775DE"/>
    <w:rsid w:val="00F803AC"/>
    <w:rsid w:val="00F8098F"/>
    <w:rsid w:val="00F81410"/>
    <w:rsid w:val="00F87A69"/>
    <w:rsid w:val="00F87EB5"/>
    <w:rsid w:val="00F9095D"/>
    <w:rsid w:val="00F90DE6"/>
    <w:rsid w:val="00F91DF0"/>
    <w:rsid w:val="00F92042"/>
    <w:rsid w:val="00F92C9E"/>
    <w:rsid w:val="00F9508E"/>
    <w:rsid w:val="00F96B30"/>
    <w:rsid w:val="00FA04E8"/>
    <w:rsid w:val="00FA175D"/>
    <w:rsid w:val="00FA3E20"/>
    <w:rsid w:val="00FA526D"/>
    <w:rsid w:val="00FA777F"/>
    <w:rsid w:val="00FB1C6D"/>
    <w:rsid w:val="00FB7C48"/>
    <w:rsid w:val="00FC077D"/>
    <w:rsid w:val="00FC0922"/>
    <w:rsid w:val="00FC6DFF"/>
    <w:rsid w:val="00FC7DF8"/>
    <w:rsid w:val="00FD3AFD"/>
    <w:rsid w:val="00FE50C3"/>
    <w:rsid w:val="00FE5CAA"/>
    <w:rsid w:val="00FF6D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8728FC8-EBEE-4C4A-8F4A-E0CD7D706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F75"/>
    <w:pPr>
      <w:suppressAutoHyphens/>
    </w:pPr>
    <w:rPr>
      <w:rFonts w:ascii="Times New Roman" w:eastAsia="Times New Roman" w:hAnsi="Times New Roman" w:cs="Times New Roman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94DC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994DC4"/>
  </w:style>
  <w:style w:type="paragraph" w:styleId="Noga">
    <w:name w:val="footer"/>
    <w:basedOn w:val="Navaden"/>
    <w:link w:val="NogaZnak"/>
    <w:uiPriority w:val="99"/>
    <w:unhideWhenUsed/>
    <w:rsid w:val="00994DC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94DC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DC4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DC4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A27301"/>
    <w:rPr>
      <w:color w:val="0000FF" w:themeColor="hyperlink"/>
      <w:u w:val="single"/>
    </w:rPr>
  </w:style>
  <w:style w:type="paragraph" w:customStyle="1" w:styleId="WW-Vsebinatabele1111">
    <w:name w:val="WW-Vsebina tabele1111"/>
    <w:basedOn w:val="Telobesedila"/>
    <w:rsid w:val="00416F75"/>
    <w:pPr>
      <w:suppressLineNumbers/>
      <w:spacing w:after="0"/>
      <w:jc w:val="both"/>
    </w:pPr>
    <w:rPr>
      <w:szCs w:val="20"/>
    </w:rPr>
  </w:style>
  <w:style w:type="paragraph" w:customStyle="1" w:styleId="WW-Naslovtabele1111">
    <w:name w:val="WW-Naslov tabele1111"/>
    <w:basedOn w:val="WW-Vsebinatabele1111"/>
    <w:rsid w:val="00416F75"/>
    <w:pPr>
      <w:jc w:val="center"/>
    </w:pPr>
    <w:rPr>
      <w:b/>
      <w:bCs/>
      <w:i/>
      <w:iCs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416F75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416F75"/>
    <w:rPr>
      <w:rFonts w:ascii="Times New Roman" w:eastAsia="Times New Roman" w:hAnsi="Times New Roman" w:cs="Times New Roman"/>
      <w:lang w:val="sl-SI" w:eastAsia="ar-SA"/>
    </w:rPr>
  </w:style>
  <w:style w:type="character" w:customStyle="1" w:styleId="apple-converted-space">
    <w:name w:val="apple-converted-space"/>
    <w:basedOn w:val="Privzetapisavaodstavka"/>
    <w:rsid w:val="009E3B62"/>
  </w:style>
  <w:style w:type="paragraph" w:styleId="Navadensplet">
    <w:name w:val="Normal (Web)"/>
    <w:basedOn w:val="Navaden"/>
    <w:uiPriority w:val="99"/>
    <w:unhideWhenUsed/>
    <w:rsid w:val="006B45F3"/>
    <w:pPr>
      <w:suppressAutoHyphens w:val="0"/>
      <w:spacing w:before="100" w:beforeAutospacing="1" w:after="100" w:afterAutospacing="1"/>
    </w:pPr>
    <w:rPr>
      <w:lang w:eastAsia="sl-SI"/>
    </w:rPr>
  </w:style>
  <w:style w:type="character" w:customStyle="1" w:styleId="textexposedshow">
    <w:name w:val="text_exposed_show"/>
    <w:basedOn w:val="Privzetapisavaodstavka"/>
    <w:rsid w:val="003E07E9"/>
  </w:style>
  <w:style w:type="paragraph" w:styleId="Odstavekseznama">
    <w:name w:val="List Paragraph"/>
    <w:basedOn w:val="Navaden"/>
    <w:uiPriority w:val="34"/>
    <w:qFormat/>
    <w:rsid w:val="006D7331"/>
    <w:pPr>
      <w:suppressAutoHyphens w:val="0"/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customStyle="1" w:styleId="Default">
    <w:name w:val="Default"/>
    <w:rsid w:val="009C7A64"/>
    <w:pPr>
      <w:autoSpaceDE w:val="0"/>
      <w:autoSpaceDN w:val="0"/>
      <w:adjustRightInd w:val="0"/>
    </w:pPr>
    <w:rPr>
      <w:rFonts w:ascii="Calibri" w:hAnsi="Calibri" w:cs="Calibri"/>
      <w:color w:val="00000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1.png@01D115B9.136404B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ksaduplek.s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hyperlink" Target="http://www.wksaduplek.si" TargetMode="External"/><Relationship Id="rId5" Type="http://schemas.openxmlformats.org/officeDocument/2006/relationships/hyperlink" Target="mailto:wksaduplek@gmail.com" TargetMode="External"/><Relationship Id="rId4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\AppData\Roaming\Microsoft\Predloge\KK%20WKSA%20DUPLEK-nov%20design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KK WKSA DUPLEK-nov design2013.dotx</Template>
  <TotalTime>2051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Marinsek&amp;Marinsek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verbo_ma</dc:creator>
  <cp:lastModifiedBy>Matej Verbost</cp:lastModifiedBy>
  <cp:revision>668</cp:revision>
  <cp:lastPrinted>2015-11-12T09:47:00Z</cp:lastPrinted>
  <dcterms:created xsi:type="dcterms:W3CDTF">2015-02-23T21:22:00Z</dcterms:created>
  <dcterms:modified xsi:type="dcterms:W3CDTF">2017-11-03T16:30:00Z</dcterms:modified>
</cp:coreProperties>
</file>