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BF8" w:rsidRPr="00BA1CF9" w:rsidRDefault="00B87CCC" w:rsidP="00823C83">
      <w:pPr>
        <w:jc w:val="both"/>
        <w:rPr>
          <w:rFonts w:ascii="Times New Roman" w:hAnsi="Times New Roman"/>
          <w:noProof/>
          <w:sz w:val="40"/>
          <w:szCs w:val="40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766B6E" wp14:editId="0704102A">
                <wp:simplePos x="0" y="0"/>
                <wp:positionH relativeFrom="margin">
                  <wp:align>right</wp:align>
                </wp:positionH>
                <wp:positionV relativeFrom="paragraph">
                  <wp:posOffset>3034030</wp:posOffset>
                </wp:positionV>
                <wp:extent cx="5486400" cy="6591300"/>
                <wp:effectExtent l="0" t="0" r="19050" b="19050"/>
                <wp:wrapNone/>
                <wp:docPr id="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59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490" w:rsidRDefault="00B87CCC" w:rsidP="003874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v</w:t>
                            </w:r>
                            <w:r w:rsidR="003E78A3" w:rsidRPr="00871F9D">
                              <w:rPr>
                                <w:rFonts w:ascii="Times New Roman" w:hAnsi="Times New Roman"/>
                                <w:b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>abi na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 </w:t>
                            </w:r>
                            <w:r w:rsidR="0065616C">
                              <w:rPr>
                                <w:rFonts w:ascii="Times New Roman" w:hAnsi="Times New Roman"/>
                                <w:b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  <w:br/>
                            </w:r>
                            <w:r w:rsidR="0065616C" w:rsidRPr="0065616C">
                              <w:rPr>
                                <w:rFonts w:ascii="Times New Roman" w:hAnsi="Times New Roman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  <w:shd w:val="clear" w:color="auto" w:fill="FFFFFF"/>
                              </w:rPr>
                              <w:t>11. DAN ZA SPREMEMBE</w:t>
                            </w:r>
                            <w:r w:rsidR="0054794B">
                              <w:rPr>
                                <w:rFonts w:ascii="Times New Roman" w:hAnsi="Times New Roman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  <w:shd w:val="clear" w:color="auto" w:fill="FFFFFF"/>
                              </w:rPr>
                              <w:br/>
                            </w:r>
                            <w:r w:rsidR="0054794B" w:rsidRPr="0054794B"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="0054794B" w:rsidRPr="0054794B">
                              <w:rPr>
                                <w:rFonts w:ascii="Times New Roman" w:hAnsi="Times New Roman"/>
                                <w:b/>
                                <w:color w:val="000000"/>
                                <w:sz w:val="56"/>
                                <w:szCs w:val="56"/>
                                <w:u w:val="single"/>
                                <w:shd w:val="clear" w:color="auto" w:fill="FFFFFF"/>
                              </w:rPr>
                              <w:t>OB RIBNIKU VRBJE</w:t>
                            </w:r>
                            <w:r w:rsidR="0054794B">
                              <w:rPr>
                                <w:rFonts w:ascii="Times New Roman" w:hAnsi="Times New Roman"/>
                                <w:b/>
                                <w:color w:val="000000"/>
                                <w:sz w:val="56"/>
                                <w:szCs w:val="56"/>
                                <w:u w:val="single"/>
                                <w:shd w:val="clear" w:color="auto" w:fill="FFFFFF"/>
                              </w:rPr>
                              <w:br/>
                            </w:r>
                            <w:r w:rsidR="003F31E2" w:rsidRPr="003F31E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52"/>
                                <w:szCs w:val="52"/>
                                <w:u w:val="single"/>
                                <w:shd w:val="clear" w:color="auto" w:fill="FFFFFF"/>
                              </w:rPr>
                              <w:br/>
                            </w:r>
                            <w:r w:rsidR="00387490" w:rsidRPr="0065616C">
                              <w:rPr>
                                <w:rFonts w:ascii="Times New Roman" w:hAnsi="Times New Roman"/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:lang w:eastAsia="sl-SI"/>
                              </w:rPr>
                              <w:drawing>
                                <wp:inline distT="0" distB="0" distL="0" distR="0" wp14:anchorId="67154502" wp14:editId="36054833">
                                  <wp:extent cx="4327667" cy="1438275"/>
                                  <wp:effectExtent l="0" t="0" r="0" b="0"/>
                                  <wp:docPr id="7" name="Slika 7" descr="C:\Users\Uporabnik\Documents\MAPA 2020\ZLOŽENKE_PROGRAM 2020\Dan za sprememb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porabnik\Documents\MAPA 2020\ZLOŽENKE_PROGRAM 2020\Dan za sprememb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170" cy="1447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794B">
                              <w:rPr>
                                <w:rFonts w:ascii="Times New Roman" w:hAnsi="Times New Roman"/>
                                <w:b/>
                                <w:color w:val="000000"/>
                                <w:sz w:val="56"/>
                                <w:szCs w:val="56"/>
                                <w:u w:val="single"/>
                                <w:shd w:val="clear" w:color="auto" w:fill="FFFFFF"/>
                              </w:rPr>
                              <w:br/>
                            </w:r>
                          </w:p>
                          <w:p w:rsidR="00EF4087" w:rsidRPr="00387490" w:rsidRDefault="0054794B" w:rsidP="00387490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387490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8.30 JOGA Z JASNO </w:t>
                            </w:r>
                            <w:r w:rsidRPr="00387490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shd w:val="clear" w:color="auto" w:fill="FFFFFF"/>
                              </w:rPr>
                              <w:br/>
                              <w:t>10.00 POHOD PO SRČNI POTI</w:t>
                            </w:r>
                            <w:r w:rsidRPr="00387490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shd w:val="clear" w:color="auto" w:fill="FFFFFF"/>
                              </w:rPr>
                              <w:br/>
                              <w:t xml:space="preserve">12.00 ZERO WASTE – </w:t>
                            </w:r>
                            <w:r w:rsidR="00B478C2" w:rsidRPr="00387490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:shd w:val="clear" w:color="auto" w:fill="FFFFFF"/>
                              </w:rPr>
                              <w:t>ustvarjalna delavnica</w:t>
                            </w:r>
                            <w:bookmarkStart w:id="0" w:name="_GoBack"/>
                            <w:bookmarkEnd w:id="0"/>
                          </w:p>
                          <w:p w:rsidR="00387490" w:rsidRPr="00871F9D" w:rsidRDefault="00387490" w:rsidP="00EF4087">
                            <w:pPr>
                              <w:pStyle w:val="Brezrazmikov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:rsidR="00B87CCC" w:rsidRPr="00DF6490" w:rsidRDefault="00B87CCC" w:rsidP="00B87CCC">
                            <w:pPr>
                              <w:pStyle w:val="Brezrazmikov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DF6490">
                              <w:rPr>
                                <w:rFonts w:cs="Calibri"/>
                                <w:b/>
                                <w:sz w:val="32"/>
                                <w:szCs w:val="32"/>
                              </w:rPr>
                              <w:t>Več informacij na</w:t>
                            </w:r>
                            <w:r w:rsidRPr="00DF6490"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: 051 669-714 in </w:t>
                            </w:r>
                            <w:hyperlink r:id="rId7" w:history="1">
                              <w:r w:rsidRPr="00DF6490">
                                <w:rPr>
                                  <w:rStyle w:val="Hiperpovezava"/>
                                  <w:rFonts w:cs="Calibri"/>
                                  <w:b/>
                                  <w:sz w:val="32"/>
                                  <w:szCs w:val="32"/>
                                </w:rPr>
                                <w:t>hisa-zalec@filantropija.org</w:t>
                              </w:r>
                            </w:hyperlink>
                          </w:p>
                          <w:p w:rsidR="00B87CCC" w:rsidRPr="00DF6490" w:rsidRDefault="00B87CCC" w:rsidP="00B87CCC">
                            <w:pPr>
                              <w:pStyle w:val="Brezrazmikov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F6490">
                              <w:rPr>
                                <w:b/>
                                <w:sz w:val="32"/>
                                <w:szCs w:val="32"/>
                              </w:rPr>
                              <w:t>ter FB strani: Hiša Sadeži družbe Žalec</w:t>
                            </w:r>
                          </w:p>
                          <w:p w:rsidR="00B87CCC" w:rsidRPr="0027145F" w:rsidRDefault="00B87CCC" w:rsidP="00B87CCC">
                            <w:pPr>
                              <w:pStyle w:val="Brezrazmikov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B87CCC" w:rsidRPr="00387490" w:rsidRDefault="00B87CCC" w:rsidP="00B87CCC">
                            <w:pPr>
                              <w:pStyle w:val="Brezrazmikov"/>
                              <w:jc w:val="center"/>
                              <w:rPr>
                                <w:rFonts w:cs="Calibri"/>
                              </w:rPr>
                            </w:pPr>
                            <w:r w:rsidRPr="00387490">
                              <w:rPr>
                                <w:rFonts w:cs="Calibri"/>
                              </w:rPr>
                              <w:t>Naložbo sofinancirata Republika Slovenija</w:t>
                            </w:r>
                          </w:p>
                          <w:p w:rsidR="00B87CCC" w:rsidRPr="00387490" w:rsidRDefault="00B87CCC" w:rsidP="00B87CCC">
                            <w:pPr>
                              <w:pStyle w:val="Odstavekseznama"/>
                              <w:spacing w:after="0" w:line="240" w:lineRule="auto"/>
                              <w:ind w:left="0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387490">
                              <w:rPr>
                                <w:rFonts w:cs="Calibri"/>
                              </w:rPr>
                              <w:t>in Evropska unija  iz Evropskega socialnega sklada ter Občina Žalec</w:t>
                            </w:r>
                          </w:p>
                          <w:p w:rsidR="00823C83" w:rsidRPr="00397BAF" w:rsidRDefault="00823C83" w:rsidP="00A54076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"/>
                                <w:i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66B6E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80.8pt;margin-top:238.9pt;width:6in;height:519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" strokecolor="white" strokeweight="1pt">
                <v:fill opacity="0"/>
                <v:textbox>
                  <w:txbxContent>
                    <w:p w:rsidR="00387490" w:rsidRDefault="00B87CCC" w:rsidP="003874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v</w:t>
                      </w:r>
                      <w:r w:rsidR="003E78A3" w:rsidRPr="00871F9D">
                        <w:rPr>
                          <w:rFonts w:ascii="Times New Roman" w:hAnsi="Times New Roman"/>
                          <w:b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>abi na</w:t>
                      </w:r>
                      <w:r>
                        <w:rPr>
                          <w:rFonts w:ascii="Times New Roman" w:hAnsi="Times New Roman"/>
                          <w:b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t xml:space="preserve"> </w:t>
                      </w:r>
                      <w:r w:rsidR="0065616C">
                        <w:rPr>
                          <w:rFonts w:ascii="Times New Roman" w:hAnsi="Times New Roman"/>
                          <w:b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  <w:br/>
                      </w:r>
                      <w:r w:rsidR="0065616C" w:rsidRPr="0065616C">
                        <w:rPr>
                          <w:rFonts w:ascii="Times New Roman" w:hAnsi="Times New Roman"/>
                          <w:b/>
                          <w:color w:val="00B050"/>
                          <w:sz w:val="56"/>
                          <w:szCs w:val="56"/>
                          <w:u w:val="single"/>
                          <w:shd w:val="clear" w:color="auto" w:fill="FFFFFF"/>
                        </w:rPr>
                        <w:t>11. DAN ZA SPREMEMBE</w:t>
                      </w:r>
                      <w:r w:rsidR="0054794B">
                        <w:rPr>
                          <w:rFonts w:ascii="Times New Roman" w:hAnsi="Times New Roman"/>
                          <w:b/>
                          <w:color w:val="00B050"/>
                          <w:sz w:val="56"/>
                          <w:szCs w:val="56"/>
                          <w:u w:val="single"/>
                          <w:shd w:val="clear" w:color="auto" w:fill="FFFFFF"/>
                        </w:rPr>
                        <w:br/>
                      </w:r>
                      <w:r w:rsidR="0054794B" w:rsidRPr="0054794B">
                        <w:rPr>
                          <w:rFonts w:ascii="Times New Roman" w:hAnsi="Times New Roman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="0054794B" w:rsidRPr="0054794B">
                        <w:rPr>
                          <w:rFonts w:ascii="Times New Roman" w:hAnsi="Times New Roman"/>
                          <w:b/>
                          <w:color w:val="000000"/>
                          <w:sz w:val="56"/>
                          <w:szCs w:val="56"/>
                          <w:u w:val="single"/>
                          <w:shd w:val="clear" w:color="auto" w:fill="FFFFFF"/>
                        </w:rPr>
                        <w:t>OB RIBNIKU VRBJE</w:t>
                      </w:r>
                      <w:r w:rsidR="0054794B">
                        <w:rPr>
                          <w:rFonts w:ascii="Times New Roman" w:hAnsi="Times New Roman"/>
                          <w:b/>
                          <w:color w:val="000000"/>
                          <w:sz w:val="56"/>
                          <w:szCs w:val="56"/>
                          <w:u w:val="single"/>
                          <w:shd w:val="clear" w:color="auto" w:fill="FFFFFF"/>
                        </w:rPr>
                        <w:br/>
                      </w:r>
                      <w:r w:rsidR="003F31E2" w:rsidRPr="003F31E2">
                        <w:rPr>
                          <w:rFonts w:ascii="Times New Roman" w:hAnsi="Times New Roman"/>
                          <w:b/>
                          <w:color w:val="FF0000"/>
                          <w:sz w:val="52"/>
                          <w:szCs w:val="52"/>
                          <w:u w:val="single"/>
                          <w:shd w:val="clear" w:color="auto" w:fill="FFFFFF"/>
                        </w:rPr>
                        <w:br/>
                      </w:r>
                      <w:r w:rsidR="00387490" w:rsidRPr="0065616C">
                        <w:rPr>
                          <w:rFonts w:ascii="Times New Roman" w:hAnsi="Times New Roman"/>
                          <w:b/>
                          <w:noProof/>
                          <w:color w:val="000000" w:themeColor="text1"/>
                          <w:sz w:val="52"/>
                          <w:szCs w:val="52"/>
                          <w:lang w:eastAsia="sl-SI"/>
                        </w:rPr>
                        <w:drawing>
                          <wp:inline distT="0" distB="0" distL="0" distR="0" wp14:anchorId="67154502" wp14:editId="36054833">
                            <wp:extent cx="4327667" cy="1438275"/>
                            <wp:effectExtent l="0" t="0" r="0" b="0"/>
                            <wp:docPr id="7" name="Slika 7" descr="C:\Users\Uporabnik\Documents\MAPA 2020\ZLOŽENKE_PROGRAM 2020\Dan za sprememb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porabnik\Documents\MAPA 2020\ZLOŽENKE_PROGRAM 2020\Dan za sprememb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170" cy="1447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794B">
                        <w:rPr>
                          <w:rFonts w:ascii="Times New Roman" w:hAnsi="Times New Roman"/>
                          <w:b/>
                          <w:color w:val="000000"/>
                          <w:sz w:val="56"/>
                          <w:szCs w:val="56"/>
                          <w:u w:val="single"/>
                          <w:shd w:val="clear" w:color="auto" w:fill="FFFFFF"/>
                        </w:rPr>
                        <w:br/>
                      </w:r>
                    </w:p>
                    <w:p w:rsidR="00EF4087" w:rsidRPr="00387490" w:rsidRDefault="0054794B" w:rsidP="00387490">
                      <w:pPr>
                        <w:spacing w:after="100" w:afterAutospacing="1" w:line="240" w:lineRule="auto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:shd w:val="clear" w:color="auto" w:fill="FFFFFF"/>
                        </w:rPr>
                      </w:pPr>
                      <w:r w:rsidRPr="00387490">
                        <w:rPr>
                          <w:rFonts w:ascii="Times New Roman" w:hAnsi="Times New Roman"/>
                          <w:b/>
                          <w:sz w:val="44"/>
                          <w:szCs w:val="44"/>
                          <w:shd w:val="clear" w:color="auto" w:fill="FFFFFF"/>
                        </w:rPr>
                        <w:t xml:space="preserve">8.30 JOGA Z JASNO </w:t>
                      </w:r>
                      <w:r w:rsidRPr="00387490">
                        <w:rPr>
                          <w:rFonts w:ascii="Times New Roman" w:hAnsi="Times New Roman"/>
                          <w:b/>
                          <w:sz w:val="44"/>
                          <w:szCs w:val="44"/>
                          <w:shd w:val="clear" w:color="auto" w:fill="FFFFFF"/>
                        </w:rPr>
                        <w:br/>
                        <w:t>10.00 POHOD PO SRČNI POTI</w:t>
                      </w:r>
                      <w:r w:rsidRPr="00387490">
                        <w:rPr>
                          <w:rFonts w:ascii="Times New Roman" w:hAnsi="Times New Roman"/>
                          <w:b/>
                          <w:sz w:val="44"/>
                          <w:szCs w:val="44"/>
                          <w:shd w:val="clear" w:color="auto" w:fill="FFFFFF"/>
                        </w:rPr>
                        <w:br/>
                        <w:t xml:space="preserve">12.00 ZERO WASTE – </w:t>
                      </w:r>
                      <w:r w:rsidR="00B478C2" w:rsidRPr="00387490">
                        <w:rPr>
                          <w:rFonts w:ascii="Times New Roman" w:hAnsi="Times New Roman"/>
                          <w:b/>
                          <w:sz w:val="44"/>
                          <w:szCs w:val="44"/>
                          <w:shd w:val="clear" w:color="auto" w:fill="FFFFFF"/>
                        </w:rPr>
                        <w:t>ustvarjalna delavnica</w:t>
                      </w:r>
                      <w:bookmarkStart w:id="1" w:name="_GoBack"/>
                      <w:bookmarkEnd w:id="1"/>
                    </w:p>
                    <w:p w:rsidR="00387490" w:rsidRPr="00871F9D" w:rsidRDefault="00387490" w:rsidP="00EF4087">
                      <w:pPr>
                        <w:pStyle w:val="Brezrazmikov"/>
                        <w:rPr>
                          <w:rFonts w:ascii="Times New Roman" w:hAnsi="Times New Roman"/>
                          <w:b/>
                        </w:rPr>
                      </w:pPr>
                    </w:p>
                    <w:p w:rsidR="00B87CCC" w:rsidRPr="00DF6490" w:rsidRDefault="00B87CCC" w:rsidP="00B87CCC">
                      <w:pPr>
                        <w:pStyle w:val="Brezrazmikov"/>
                        <w:jc w:val="center"/>
                        <w:rPr>
                          <w:rFonts w:cs="Calibr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DF6490">
                        <w:rPr>
                          <w:rFonts w:cs="Calibri"/>
                          <w:b/>
                          <w:sz w:val="32"/>
                          <w:szCs w:val="32"/>
                        </w:rPr>
                        <w:t>Več informacij na</w:t>
                      </w:r>
                      <w:r w:rsidRPr="00DF6490">
                        <w:rPr>
                          <w:rFonts w:cs="Calibri"/>
                          <w:b/>
                          <w:color w:val="000000"/>
                          <w:sz w:val="32"/>
                          <w:szCs w:val="32"/>
                        </w:rPr>
                        <w:t xml:space="preserve">: 051 669-714 in </w:t>
                      </w:r>
                      <w:hyperlink r:id="rId8" w:history="1">
                        <w:r w:rsidRPr="00DF6490">
                          <w:rPr>
                            <w:rStyle w:val="Hiperpovezava"/>
                            <w:rFonts w:cs="Calibri"/>
                            <w:b/>
                            <w:sz w:val="32"/>
                            <w:szCs w:val="32"/>
                          </w:rPr>
                          <w:t>hisa-zalec@filantropija.org</w:t>
                        </w:r>
                      </w:hyperlink>
                    </w:p>
                    <w:p w:rsidR="00B87CCC" w:rsidRPr="00DF6490" w:rsidRDefault="00B87CCC" w:rsidP="00B87CCC">
                      <w:pPr>
                        <w:pStyle w:val="Brezrazmikov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F6490">
                        <w:rPr>
                          <w:b/>
                          <w:sz w:val="32"/>
                          <w:szCs w:val="32"/>
                        </w:rPr>
                        <w:t>ter FB strani: Hiša Sadeži družbe Žalec</w:t>
                      </w:r>
                    </w:p>
                    <w:p w:rsidR="00B87CCC" w:rsidRPr="0027145F" w:rsidRDefault="00B87CCC" w:rsidP="00B87CCC">
                      <w:pPr>
                        <w:pStyle w:val="Brezrazmikov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B87CCC" w:rsidRPr="00387490" w:rsidRDefault="00B87CCC" w:rsidP="00B87CCC">
                      <w:pPr>
                        <w:pStyle w:val="Brezrazmikov"/>
                        <w:jc w:val="center"/>
                        <w:rPr>
                          <w:rFonts w:cs="Calibri"/>
                        </w:rPr>
                      </w:pPr>
                      <w:r w:rsidRPr="00387490">
                        <w:rPr>
                          <w:rFonts w:cs="Calibri"/>
                        </w:rPr>
                        <w:t>Naložbo sofinancirata Republika Slovenija</w:t>
                      </w:r>
                    </w:p>
                    <w:p w:rsidR="00B87CCC" w:rsidRPr="00387490" w:rsidRDefault="00B87CCC" w:rsidP="00B87CCC">
                      <w:pPr>
                        <w:pStyle w:val="Odstavekseznama"/>
                        <w:spacing w:after="0" w:line="240" w:lineRule="auto"/>
                        <w:ind w:left="0"/>
                        <w:contextualSpacing w:val="0"/>
                        <w:jc w:val="center"/>
                        <w:rPr>
                          <w:rFonts w:ascii="Arial" w:hAnsi="Arial" w:cs="Arial"/>
                          <w:color w:val="000000"/>
                        </w:rPr>
                      </w:pPr>
                      <w:r w:rsidRPr="00387490">
                        <w:rPr>
                          <w:rFonts w:cs="Calibri"/>
                        </w:rPr>
                        <w:t>in Evropska unija  iz Evropskega socialnega sklada ter Občina Žalec</w:t>
                      </w:r>
                    </w:p>
                    <w:p w:rsidR="00823C83" w:rsidRPr="00397BAF" w:rsidRDefault="00823C83" w:rsidP="00A54076">
                      <w:pPr>
                        <w:spacing w:after="0"/>
                        <w:jc w:val="center"/>
                        <w:rPr>
                          <w:rFonts w:ascii="Calibri Light" w:hAnsi="Calibri Light" w:cs="Calibri"/>
                          <w:i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246"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4975D89B" wp14:editId="490386FB">
            <wp:simplePos x="0" y="0"/>
            <wp:positionH relativeFrom="margin">
              <wp:posOffset>5472430</wp:posOffset>
            </wp:positionH>
            <wp:positionV relativeFrom="margin">
              <wp:posOffset>557530</wp:posOffset>
            </wp:positionV>
            <wp:extent cx="723900" cy="873125"/>
            <wp:effectExtent l="0" t="0" r="0" b="3175"/>
            <wp:wrapSquare wrapText="bothSides"/>
            <wp:docPr id="9" name="Picture 9" descr="http://webapps20.e-soft.si/0B66E17F/img/394D7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apps20.e-soft.si/0B66E17F/img/394D72F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88B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1ECCD63" wp14:editId="3490164C">
            <wp:simplePos x="0" y="0"/>
            <wp:positionH relativeFrom="column">
              <wp:posOffset>4405630</wp:posOffset>
            </wp:positionH>
            <wp:positionV relativeFrom="paragraph">
              <wp:posOffset>-690038</wp:posOffset>
            </wp:positionV>
            <wp:extent cx="2028825" cy="837993"/>
            <wp:effectExtent l="0" t="0" r="0" b="635"/>
            <wp:wrapNone/>
            <wp:docPr id="6" name="irc_mi" descr="Rezultat iskanja slik za evropski socialni sk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zultat iskanja slik za evropski socialni skla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4843" t="18623" r="7124" b="17043"/>
                    <a:stretch/>
                  </pic:blipFill>
                  <pic:spPr bwMode="auto">
                    <a:xfrm>
                      <a:off x="0" y="0"/>
                      <a:ext cx="2052006" cy="8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88B">
        <w:rPr>
          <w:noProof/>
          <w:lang w:eastAsia="sl-SI"/>
        </w:rPr>
        <w:drawing>
          <wp:anchor distT="0" distB="0" distL="114300" distR="114300" simplePos="0" relativeHeight="251657216" behindDoc="1" locked="0" layoutInCell="1" allowOverlap="1" wp14:anchorId="78975F2B" wp14:editId="622AE456">
            <wp:simplePos x="0" y="0"/>
            <wp:positionH relativeFrom="page">
              <wp:posOffset>190500</wp:posOffset>
            </wp:positionH>
            <wp:positionV relativeFrom="page">
              <wp:posOffset>1933575</wp:posOffset>
            </wp:positionV>
            <wp:extent cx="2152650" cy="1860644"/>
            <wp:effectExtent l="0" t="0" r="0" b="0"/>
            <wp:wrapNone/>
            <wp:docPr id="4" name="Slika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90" cy="187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88B" w:rsidRPr="00541A43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6648AE6" wp14:editId="1A3183BB">
            <wp:simplePos x="0" y="0"/>
            <wp:positionH relativeFrom="column">
              <wp:posOffset>890905</wp:posOffset>
            </wp:positionH>
            <wp:positionV relativeFrom="paragraph">
              <wp:posOffset>-666750</wp:posOffset>
            </wp:positionV>
            <wp:extent cx="809625" cy="835984"/>
            <wp:effectExtent l="0" t="0" r="0" b="2540"/>
            <wp:wrapNone/>
            <wp:docPr id="3" name="Slika 3" descr="C:\Users\hiša žalec\Desktop\LOGOTIPI  SF, občina\SF_logo CMYK 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ša žalec\Desktop\LOGOTIPI  SF, občina\SF_logo CMYK P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88B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98228A5" wp14:editId="715E36AD">
            <wp:simplePos x="0" y="0"/>
            <wp:positionH relativeFrom="column">
              <wp:posOffset>1770380</wp:posOffset>
            </wp:positionH>
            <wp:positionV relativeFrom="paragraph">
              <wp:posOffset>14605</wp:posOffset>
            </wp:positionV>
            <wp:extent cx="2402840" cy="461645"/>
            <wp:effectExtent l="0" t="0" r="0" b="0"/>
            <wp:wrapSquare wrapText="bothSides"/>
            <wp:docPr id="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4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AC0">
        <w:rPr>
          <w:noProof/>
          <w:lang w:eastAsia="sl-SI"/>
        </w:rPr>
        <w:drawing>
          <wp:anchor distT="0" distB="0" distL="114300" distR="114300" simplePos="0" relativeHeight="251655168" behindDoc="1" locked="0" layoutInCell="1" allowOverlap="1" wp14:anchorId="1414E84D" wp14:editId="012081C8">
            <wp:simplePos x="0" y="0"/>
            <wp:positionH relativeFrom="page">
              <wp:align>left</wp:align>
            </wp:positionH>
            <wp:positionV relativeFrom="paragraph">
              <wp:posOffset>-794385</wp:posOffset>
            </wp:positionV>
            <wp:extent cx="7785100" cy="10782300"/>
            <wp:effectExtent l="0" t="0" r="6350" b="0"/>
            <wp:wrapNone/>
            <wp:docPr id="2" name="Slika 1" descr="C:\Users\drobezCe\Desktop\Slovenska filantropija\Hiša sadeži družbe\HSD_letaki\HSD_Žalec_letaki\HSD_MS_Letak_prazen_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C:\Users\drobezCe\Desktop\Slovenska filantropija\Hiša sadeži družbe\HSD_letaki\HSD_Žalec_letaki\HSD_MS_Letak_prazen_A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C83">
        <w:rPr>
          <w:noProof/>
          <w:lang w:eastAsia="sl-SI"/>
        </w:rPr>
        <w:t xml:space="preserve">                                                                                                                                  </w:t>
      </w:r>
      <w:r w:rsidR="009E6658">
        <w:rPr>
          <w:noProof/>
          <w:lang w:eastAsia="sl-SI"/>
        </w:rPr>
        <w:t xml:space="preserve">                               ––</w:t>
      </w:r>
    </w:p>
    <w:sectPr w:rsidR="000B5BF8" w:rsidRPr="00BA1C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06A"/>
    <w:multiLevelType w:val="hybridMultilevel"/>
    <w:tmpl w:val="8E16783E"/>
    <w:lvl w:ilvl="0" w:tplc="0409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" w15:restartNumberingAfterBreak="0">
    <w:nsid w:val="05233739"/>
    <w:multiLevelType w:val="hybridMultilevel"/>
    <w:tmpl w:val="45E4AA02"/>
    <w:lvl w:ilvl="0" w:tplc="7688B0C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14F68"/>
    <w:multiLevelType w:val="hybridMultilevel"/>
    <w:tmpl w:val="08748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A6460"/>
    <w:multiLevelType w:val="multilevel"/>
    <w:tmpl w:val="0A1AE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485C7E"/>
    <w:multiLevelType w:val="hybridMultilevel"/>
    <w:tmpl w:val="C598CE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B650A"/>
    <w:multiLevelType w:val="multilevel"/>
    <w:tmpl w:val="DD34C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0409D3"/>
    <w:multiLevelType w:val="hybridMultilevel"/>
    <w:tmpl w:val="A0DEF5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371180"/>
    <w:multiLevelType w:val="hybridMultilevel"/>
    <w:tmpl w:val="1E3EAE04"/>
    <w:lvl w:ilvl="0" w:tplc="7688B0C6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C93735"/>
    <w:multiLevelType w:val="hybridMultilevel"/>
    <w:tmpl w:val="ED00B5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C93114"/>
    <w:multiLevelType w:val="hybridMultilevel"/>
    <w:tmpl w:val="1D50FD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1D1D71"/>
    <w:multiLevelType w:val="hybridMultilevel"/>
    <w:tmpl w:val="5DFCEB84"/>
    <w:lvl w:ilvl="0" w:tplc="7688B0C6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0"/>
  </w:num>
  <w:num w:numId="5">
    <w:abstractNumId w:val="7"/>
  </w:num>
  <w:num w:numId="6">
    <w:abstractNumId w:val="3"/>
  </w:num>
  <w:num w:numId="7">
    <w:abstractNumId w:val="0"/>
  </w:num>
  <w:num w:numId="8">
    <w:abstractNumId w:val="4"/>
  </w:num>
  <w:num w:numId="9">
    <w:abstractNumId w:val="2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DC"/>
    <w:rsid w:val="000126C7"/>
    <w:rsid w:val="00022075"/>
    <w:rsid w:val="00033FA9"/>
    <w:rsid w:val="00057E54"/>
    <w:rsid w:val="000613FA"/>
    <w:rsid w:val="00077B3C"/>
    <w:rsid w:val="000B5BF8"/>
    <w:rsid w:val="00102C0C"/>
    <w:rsid w:val="00125722"/>
    <w:rsid w:val="001357A5"/>
    <w:rsid w:val="00136832"/>
    <w:rsid w:val="0013702F"/>
    <w:rsid w:val="00144F15"/>
    <w:rsid w:val="001509E6"/>
    <w:rsid w:val="001761CF"/>
    <w:rsid w:val="00176539"/>
    <w:rsid w:val="00177574"/>
    <w:rsid w:val="00182DAF"/>
    <w:rsid w:val="00190F46"/>
    <w:rsid w:val="00195609"/>
    <w:rsid w:val="001A0054"/>
    <w:rsid w:val="001A48B3"/>
    <w:rsid w:val="001B4693"/>
    <w:rsid w:val="001C5C2F"/>
    <w:rsid w:val="001D021A"/>
    <w:rsid w:val="001D538C"/>
    <w:rsid w:val="001F6020"/>
    <w:rsid w:val="00215953"/>
    <w:rsid w:val="00227621"/>
    <w:rsid w:val="002342C4"/>
    <w:rsid w:val="00240306"/>
    <w:rsid w:val="002456B8"/>
    <w:rsid w:val="00255659"/>
    <w:rsid w:val="002562C9"/>
    <w:rsid w:val="00260246"/>
    <w:rsid w:val="00266F8E"/>
    <w:rsid w:val="00274569"/>
    <w:rsid w:val="00296188"/>
    <w:rsid w:val="002E7BE3"/>
    <w:rsid w:val="0030136B"/>
    <w:rsid w:val="00304E55"/>
    <w:rsid w:val="00341055"/>
    <w:rsid w:val="00342BDA"/>
    <w:rsid w:val="0036320A"/>
    <w:rsid w:val="0038408F"/>
    <w:rsid w:val="00387490"/>
    <w:rsid w:val="00397BAF"/>
    <w:rsid w:val="003B0F04"/>
    <w:rsid w:val="003D2EA7"/>
    <w:rsid w:val="003E5214"/>
    <w:rsid w:val="003E78A3"/>
    <w:rsid w:val="003F31E2"/>
    <w:rsid w:val="004009EE"/>
    <w:rsid w:val="00403D7B"/>
    <w:rsid w:val="004163E7"/>
    <w:rsid w:val="004301DC"/>
    <w:rsid w:val="004373FC"/>
    <w:rsid w:val="00446C2E"/>
    <w:rsid w:val="0045363E"/>
    <w:rsid w:val="00455402"/>
    <w:rsid w:val="00461389"/>
    <w:rsid w:val="00476076"/>
    <w:rsid w:val="00476D0A"/>
    <w:rsid w:val="00483E69"/>
    <w:rsid w:val="004C5F7C"/>
    <w:rsid w:val="004D0F2C"/>
    <w:rsid w:val="004D4823"/>
    <w:rsid w:val="004E02D8"/>
    <w:rsid w:val="004E6E1D"/>
    <w:rsid w:val="00505433"/>
    <w:rsid w:val="00505AF7"/>
    <w:rsid w:val="00531CBE"/>
    <w:rsid w:val="00534F8F"/>
    <w:rsid w:val="00535229"/>
    <w:rsid w:val="00541A43"/>
    <w:rsid w:val="0054794B"/>
    <w:rsid w:val="00550C70"/>
    <w:rsid w:val="00550FB0"/>
    <w:rsid w:val="0055688E"/>
    <w:rsid w:val="0057185A"/>
    <w:rsid w:val="0057321D"/>
    <w:rsid w:val="005764D6"/>
    <w:rsid w:val="005D1A6E"/>
    <w:rsid w:val="005E504D"/>
    <w:rsid w:val="0060232A"/>
    <w:rsid w:val="00624A00"/>
    <w:rsid w:val="00652E78"/>
    <w:rsid w:val="006559DC"/>
    <w:rsid w:val="0065616C"/>
    <w:rsid w:val="0067626E"/>
    <w:rsid w:val="00681030"/>
    <w:rsid w:val="00682EF1"/>
    <w:rsid w:val="006B0AC0"/>
    <w:rsid w:val="006C25D5"/>
    <w:rsid w:val="006D40CB"/>
    <w:rsid w:val="006F46D1"/>
    <w:rsid w:val="0070049C"/>
    <w:rsid w:val="0070235D"/>
    <w:rsid w:val="00706EBB"/>
    <w:rsid w:val="00721937"/>
    <w:rsid w:val="0072265F"/>
    <w:rsid w:val="00726BE8"/>
    <w:rsid w:val="0073659E"/>
    <w:rsid w:val="00742FE2"/>
    <w:rsid w:val="007479B0"/>
    <w:rsid w:val="00757BF1"/>
    <w:rsid w:val="00764AE0"/>
    <w:rsid w:val="00781945"/>
    <w:rsid w:val="007A096C"/>
    <w:rsid w:val="007A3D58"/>
    <w:rsid w:val="007A7565"/>
    <w:rsid w:val="007C3C07"/>
    <w:rsid w:val="007D475F"/>
    <w:rsid w:val="0080003A"/>
    <w:rsid w:val="00801E67"/>
    <w:rsid w:val="00802116"/>
    <w:rsid w:val="00805AFC"/>
    <w:rsid w:val="00823C83"/>
    <w:rsid w:val="00824734"/>
    <w:rsid w:val="0083369A"/>
    <w:rsid w:val="00834304"/>
    <w:rsid w:val="00837AF4"/>
    <w:rsid w:val="00842AF4"/>
    <w:rsid w:val="008466C8"/>
    <w:rsid w:val="00850371"/>
    <w:rsid w:val="00853509"/>
    <w:rsid w:val="00862C24"/>
    <w:rsid w:val="00870C92"/>
    <w:rsid w:val="00871F9D"/>
    <w:rsid w:val="00882EEC"/>
    <w:rsid w:val="008C6C6C"/>
    <w:rsid w:val="008F663C"/>
    <w:rsid w:val="00907192"/>
    <w:rsid w:val="00916B26"/>
    <w:rsid w:val="00917A28"/>
    <w:rsid w:val="009209A5"/>
    <w:rsid w:val="0094419D"/>
    <w:rsid w:val="00945C00"/>
    <w:rsid w:val="009538CD"/>
    <w:rsid w:val="00964E8D"/>
    <w:rsid w:val="00966D4A"/>
    <w:rsid w:val="0098205D"/>
    <w:rsid w:val="009B4D20"/>
    <w:rsid w:val="009D376E"/>
    <w:rsid w:val="009D43A9"/>
    <w:rsid w:val="009E454F"/>
    <w:rsid w:val="009E6658"/>
    <w:rsid w:val="009F388B"/>
    <w:rsid w:val="009F3DD2"/>
    <w:rsid w:val="00A05323"/>
    <w:rsid w:val="00A108CC"/>
    <w:rsid w:val="00A2064A"/>
    <w:rsid w:val="00A225F3"/>
    <w:rsid w:val="00A27643"/>
    <w:rsid w:val="00A364AC"/>
    <w:rsid w:val="00A42B38"/>
    <w:rsid w:val="00A54076"/>
    <w:rsid w:val="00A55DED"/>
    <w:rsid w:val="00A8644A"/>
    <w:rsid w:val="00A9333B"/>
    <w:rsid w:val="00AA58E5"/>
    <w:rsid w:val="00AC3804"/>
    <w:rsid w:val="00AC7D98"/>
    <w:rsid w:val="00B0123D"/>
    <w:rsid w:val="00B02F58"/>
    <w:rsid w:val="00B13F83"/>
    <w:rsid w:val="00B149A9"/>
    <w:rsid w:val="00B232E2"/>
    <w:rsid w:val="00B30BDB"/>
    <w:rsid w:val="00B43109"/>
    <w:rsid w:val="00B478C2"/>
    <w:rsid w:val="00B87CCC"/>
    <w:rsid w:val="00B90778"/>
    <w:rsid w:val="00BA1CF9"/>
    <w:rsid w:val="00BA6F06"/>
    <w:rsid w:val="00BC00DD"/>
    <w:rsid w:val="00BD09E7"/>
    <w:rsid w:val="00BD61AF"/>
    <w:rsid w:val="00BF699E"/>
    <w:rsid w:val="00C0298B"/>
    <w:rsid w:val="00C14F90"/>
    <w:rsid w:val="00C5784B"/>
    <w:rsid w:val="00C638A9"/>
    <w:rsid w:val="00CB24E1"/>
    <w:rsid w:val="00CD0B7E"/>
    <w:rsid w:val="00CD2FDB"/>
    <w:rsid w:val="00CD32C6"/>
    <w:rsid w:val="00CE1F34"/>
    <w:rsid w:val="00CE39E3"/>
    <w:rsid w:val="00CE5344"/>
    <w:rsid w:val="00D03CF8"/>
    <w:rsid w:val="00D133B8"/>
    <w:rsid w:val="00D22C7A"/>
    <w:rsid w:val="00D45076"/>
    <w:rsid w:val="00D64261"/>
    <w:rsid w:val="00D87FAA"/>
    <w:rsid w:val="00D91710"/>
    <w:rsid w:val="00D95907"/>
    <w:rsid w:val="00DF6490"/>
    <w:rsid w:val="00E10049"/>
    <w:rsid w:val="00E333C9"/>
    <w:rsid w:val="00E47361"/>
    <w:rsid w:val="00E95065"/>
    <w:rsid w:val="00EA5DD0"/>
    <w:rsid w:val="00EB269E"/>
    <w:rsid w:val="00EB68AA"/>
    <w:rsid w:val="00EB7737"/>
    <w:rsid w:val="00EE2806"/>
    <w:rsid w:val="00EF4087"/>
    <w:rsid w:val="00F21C26"/>
    <w:rsid w:val="00F40C8F"/>
    <w:rsid w:val="00F811C7"/>
    <w:rsid w:val="00F91800"/>
    <w:rsid w:val="00F949E8"/>
    <w:rsid w:val="00FA197F"/>
    <w:rsid w:val="00FC195F"/>
    <w:rsid w:val="00FC28E3"/>
    <w:rsid w:val="00FD2032"/>
    <w:rsid w:val="00FE5FC1"/>
    <w:rsid w:val="00FE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7F028"/>
  <w15:docId w15:val="{A06B1D28-813A-454A-B5D7-8477D484B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200" w:line="276" w:lineRule="auto"/>
    </w:pPr>
    <w:rPr>
      <w:sz w:val="22"/>
      <w:szCs w:val="22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57E54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403D7B"/>
    <w:rPr>
      <w:sz w:val="22"/>
      <w:szCs w:val="22"/>
      <w:lang w:val="sl-SI"/>
    </w:rPr>
  </w:style>
  <w:style w:type="character" w:styleId="Hiperpovezava">
    <w:name w:val="Hyperlink"/>
    <w:uiPriority w:val="99"/>
    <w:unhideWhenUsed/>
    <w:rsid w:val="00823C83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077B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apple-converted-space">
    <w:name w:val="apple-converted-space"/>
    <w:rsid w:val="00077B3C"/>
  </w:style>
  <w:style w:type="character" w:styleId="Poudarek">
    <w:name w:val="Emphasis"/>
    <w:uiPriority w:val="20"/>
    <w:qFormat/>
    <w:rsid w:val="00077B3C"/>
    <w:rPr>
      <w:i/>
      <w:iCs/>
    </w:rPr>
  </w:style>
  <w:style w:type="paragraph" w:styleId="Odstavekseznama">
    <w:name w:val="List Paragraph"/>
    <w:basedOn w:val="Navaden"/>
    <w:uiPriority w:val="34"/>
    <w:qFormat/>
    <w:rsid w:val="00D95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3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sa-zalec@filantropija.org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hisa-zalec@filantropija.org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porabnik\My%20Documents\HI&#352;A%20SADE&#381;I%20DRU&#381;BE%20&#381;ALEC\PREDLOGE\A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F838D-1A4C-49FB-A217-F3AEC7F76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</Template>
  <TotalTime>59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</CharactersWithSpaces>
  <SharedDoc>false</SharedDoc>
  <HLinks>
    <vt:vector size="6" baseType="variant">
      <vt:variant>
        <vt:i4>196711</vt:i4>
      </vt:variant>
      <vt:variant>
        <vt:i4>0</vt:i4>
      </vt:variant>
      <vt:variant>
        <vt:i4>0</vt:i4>
      </vt:variant>
      <vt:variant>
        <vt:i4>5</vt:i4>
      </vt:variant>
      <vt:variant>
        <vt:lpwstr>mailto:hisa-zalec@filantropija.org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Lužar</dc:creator>
  <cp:keywords/>
  <cp:lastModifiedBy>Barbara Lužar</cp:lastModifiedBy>
  <cp:revision>7</cp:revision>
  <cp:lastPrinted>2020-09-04T09:37:00Z</cp:lastPrinted>
  <dcterms:created xsi:type="dcterms:W3CDTF">2020-09-03T11:09:00Z</dcterms:created>
  <dcterms:modified xsi:type="dcterms:W3CDTF">2020-09-04T09:45:00Z</dcterms:modified>
</cp:coreProperties>
</file>